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08131" w14:textId="67AE31F0" w:rsidR="009A0487" w:rsidRPr="009C541F" w:rsidRDefault="008F50C7">
      <w:pPr>
        <w:pStyle w:val="Title"/>
      </w:pPr>
      <w:r w:rsidRPr="008F50C7">
        <w:t>Autonomous Car Using CNN Deep Learning Algorithm</w:t>
      </w:r>
    </w:p>
    <w:p w14:paraId="62A8FEC1" w14:textId="50038FE2" w:rsidR="009A0487" w:rsidRDefault="008F50C7">
      <w:pPr>
        <w:pStyle w:val="Authors"/>
      </w:pPr>
      <w:r>
        <w:t>Ilvico Sonata</w:t>
      </w:r>
      <w:r w:rsidR="00F01356" w:rsidRPr="00F01356">
        <w:rPr>
          <w:vertAlign w:val="superscript"/>
          <w:lang w:val="en-US"/>
        </w:rPr>
        <w:t>1</w:t>
      </w:r>
      <w:r w:rsidR="0045426D">
        <w:rPr>
          <w:vertAlign w:val="superscript"/>
          <w:lang w:val="en-US"/>
        </w:rPr>
        <w:t>,</w:t>
      </w:r>
      <w:r w:rsidR="00F01356">
        <w:rPr>
          <w:vertAlign w:val="superscript"/>
          <w:lang w:val="en-US"/>
        </w:rPr>
        <w:t>a</w:t>
      </w:r>
      <w:r w:rsidR="00F01356" w:rsidRPr="00F01356">
        <w:rPr>
          <w:vertAlign w:val="superscript"/>
          <w:lang w:val="en-US"/>
        </w:rPr>
        <w:t>)</w:t>
      </w:r>
      <w:r>
        <w:t>, Yaya Heryadi</w:t>
      </w:r>
      <w:r w:rsidR="00F01356" w:rsidRPr="00F01356">
        <w:rPr>
          <w:vertAlign w:val="superscript"/>
          <w:lang w:val="en-US"/>
        </w:rPr>
        <w:t>1</w:t>
      </w:r>
      <w:r w:rsidR="00F01356">
        <w:rPr>
          <w:vertAlign w:val="superscript"/>
          <w:lang w:val="en-US"/>
        </w:rPr>
        <w:t>,b</w:t>
      </w:r>
      <w:r w:rsidR="00F01356" w:rsidRPr="00F01356">
        <w:rPr>
          <w:vertAlign w:val="superscript"/>
          <w:lang w:val="en-US"/>
        </w:rPr>
        <w:t>)</w:t>
      </w:r>
      <w:r>
        <w:t>, Lukas</w:t>
      </w:r>
      <w:r w:rsidR="00F01356" w:rsidRPr="00F01356">
        <w:rPr>
          <w:vertAlign w:val="superscript"/>
          <w:lang w:val="en-US"/>
        </w:rPr>
        <w:t>1</w:t>
      </w:r>
      <w:r w:rsidR="00F01356">
        <w:rPr>
          <w:vertAlign w:val="superscript"/>
          <w:lang w:val="en-US"/>
        </w:rPr>
        <w:t>,c</w:t>
      </w:r>
      <w:r w:rsidR="00F01356" w:rsidRPr="00F01356">
        <w:rPr>
          <w:vertAlign w:val="superscript"/>
          <w:lang w:val="en-US"/>
        </w:rPr>
        <w:t>)</w:t>
      </w:r>
      <w:r>
        <w:t>, Antoni Wibowo</w:t>
      </w:r>
      <w:r w:rsidR="00F01356" w:rsidRPr="00F01356">
        <w:rPr>
          <w:vertAlign w:val="superscript"/>
          <w:lang w:val="en-US"/>
        </w:rPr>
        <w:t>1</w:t>
      </w:r>
      <w:r w:rsidR="00F01356">
        <w:rPr>
          <w:vertAlign w:val="superscript"/>
          <w:lang w:val="en-US"/>
        </w:rPr>
        <w:t>,d</w:t>
      </w:r>
      <w:r w:rsidR="00F01356" w:rsidRPr="00F01356">
        <w:rPr>
          <w:vertAlign w:val="superscript"/>
          <w:lang w:val="en-US"/>
        </w:rPr>
        <w:t>)</w:t>
      </w:r>
    </w:p>
    <w:p w14:paraId="084216AC" w14:textId="358CCA58" w:rsidR="009A0487" w:rsidRDefault="00F01356" w:rsidP="00006EA6">
      <w:pPr>
        <w:pStyle w:val="Addresses"/>
        <w:spacing w:after="0"/>
      </w:pPr>
      <w:r w:rsidRPr="00F01356">
        <w:rPr>
          <w:vertAlign w:val="superscript"/>
          <w:lang w:val="en-US"/>
        </w:rPr>
        <w:t>1)</w:t>
      </w:r>
      <w:r w:rsidR="00C26CC4" w:rsidRPr="00C26CC4">
        <w:rPr>
          <w:lang w:val="en-US"/>
        </w:rPr>
        <w:t>Computer Science Department, BINUS Graduate Program – Doctor of Computer Science, Bina Nusantara University Jakarta, Indonesia 11480</w:t>
      </w:r>
    </w:p>
    <w:p w14:paraId="6A6C6ED1" w14:textId="77777777" w:rsidR="00006EA6" w:rsidRDefault="00006EA6">
      <w:pPr>
        <w:pStyle w:val="E-mail"/>
      </w:pPr>
    </w:p>
    <w:p w14:paraId="5CE439D1" w14:textId="637DF51F" w:rsidR="009A0487" w:rsidRDefault="00F01356">
      <w:pPr>
        <w:pStyle w:val="E-mail"/>
      </w:pPr>
      <w:r>
        <w:rPr>
          <w:vertAlign w:val="superscript"/>
        </w:rPr>
        <w:t>a</w:t>
      </w:r>
      <w:r w:rsidRPr="00F01356">
        <w:rPr>
          <w:vertAlign w:val="superscript"/>
        </w:rPr>
        <w:t>)</w:t>
      </w:r>
      <w:r w:rsidR="004E7B84" w:rsidRPr="006D16C5">
        <w:t>ilvico@binus.ac.id</w:t>
      </w:r>
      <w:r w:rsidR="004E7B84">
        <w:t xml:space="preserve">, </w:t>
      </w:r>
      <w:r>
        <w:rPr>
          <w:vertAlign w:val="superscript"/>
        </w:rPr>
        <w:t>b</w:t>
      </w:r>
      <w:r w:rsidRPr="00F01356">
        <w:rPr>
          <w:vertAlign w:val="superscript"/>
        </w:rPr>
        <w:t>)</w:t>
      </w:r>
      <w:r w:rsidR="004E7B84" w:rsidRPr="006D16C5">
        <w:t>yayaheryadi@binus.edu</w:t>
      </w:r>
      <w:r>
        <w:t xml:space="preserve">, </w:t>
      </w:r>
      <w:r>
        <w:rPr>
          <w:vertAlign w:val="superscript"/>
        </w:rPr>
        <w:t>c</w:t>
      </w:r>
      <w:r w:rsidRPr="00F01356">
        <w:rPr>
          <w:vertAlign w:val="superscript"/>
        </w:rPr>
        <w:t>)</w:t>
      </w:r>
      <w:r>
        <w:t>lukas@binus.ac.id</w:t>
      </w:r>
      <w:r w:rsidR="004E7B84">
        <w:t xml:space="preserve">, </w:t>
      </w:r>
      <w:r>
        <w:rPr>
          <w:vertAlign w:val="superscript"/>
        </w:rPr>
        <w:t>d</w:t>
      </w:r>
      <w:r w:rsidRPr="00F01356">
        <w:rPr>
          <w:vertAlign w:val="superscript"/>
        </w:rPr>
        <w:t>)</w:t>
      </w:r>
      <w:r w:rsidR="004E7B84">
        <w:t>anwibowo@binus.edu</w:t>
      </w:r>
    </w:p>
    <w:p w14:paraId="7D678AAA" w14:textId="0AC1D9CA" w:rsidR="009A0487" w:rsidRDefault="009A0487" w:rsidP="008F50C7">
      <w:pPr>
        <w:pStyle w:val="Abstract"/>
      </w:pPr>
      <w:r>
        <w:rPr>
          <w:b/>
        </w:rPr>
        <w:t>Abstract</w:t>
      </w:r>
      <w:r>
        <w:t xml:space="preserve">. </w:t>
      </w:r>
      <w:r w:rsidR="00DE528E" w:rsidRPr="00DE528E">
        <w:t xml:space="preserve">Autonomous cars have become an interesting discussion in recent years. Several major automotive industries such as Tesla, GM and Nissan are trying to become pioneers in autonomous car technology. Giant technology companies such as Google Waymo, Baidu and Aptiv also developing autonomous car technology. Several technological approaches are carried out in implementing autonomous cars for recognizing surrounding situations, such as radar, lidar, sonar, GPS, and odometry. An automatic control system is used to control navigation based on the data obtained from these sensors. This paper will discuss the use of CNN deep learning algorithm for recognizing the surrounding environment in creating the automatic navigation required by autonomous cars. The system designed will create and learn the data set that will be taken in advance and the learning outcomes will be implemented in an open simulation system. This simulation </w:t>
      </w:r>
      <w:r w:rsidR="00A43D52" w:rsidRPr="00DE528E">
        <w:t>shows</w:t>
      </w:r>
      <w:r w:rsidR="00DE528E" w:rsidRPr="00DE528E">
        <w:t xml:space="preserve"> high accuracy in learning to navigate the autonomous car by observing the surrounding environment.</w:t>
      </w:r>
    </w:p>
    <w:p w14:paraId="64CFEC4B" w14:textId="1871834C" w:rsidR="009A0487" w:rsidRDefault="00693AFB">
      <w:pPr>
        <w:pStyle w:val="Section"/>
      </w:pPr>
      <w:r>
        <w:t>Introduction</w:t>
      </w:r>
    </w:p>
    <w:p w14:paraId="17A8EFDC" w14:textId="3D8D7E3F" w:rsidR="009A0487" w:rsidRDefault="000E5A71" w:rsidP="00157612">
      <w:pPr>
        <w:pStyle w:val="Bodytext"/>
        <w:rPr>
          <w:lang w:val="en-GB"/>
        </w:rPr>
      </w:pPr>
      <w:r w:rsidRPr="000E5A71">
        <w:rPr>
          <w:lang w:val="en-GB"/>
        </w:rPr>
        <w:t xml:space="preserve">Applications of artificial intelligence and machine learning are increasingly widespread and penetrate all fields including in the field of autonomous cars. The development of autonomous cars which are currently being developed by many technology companies such as Waymo and Uber is starting to lead to the use of artificial intelligence and machine learning to replace </w:t>
      </w:r>
      <w:r w:rsidR="000A74D2">
        <w:rPr>
          <w:lang w:val="en-GB"/>
        </w:rPr>
        <w:t>the</w:t>
      </w:r>
      <w:r w:rsidRPr="000E5A71">
        <w:rPr>
          <w:lang w:val="en-GB"/>
        </w:rPr>
        <w:t xml:space="preserve"> conventional systems which require very expensive equipment such as </w:t>
      </w:r>
      <w:r>
        <w:rPr>
          <w:lang w:val="en-GB"/>
        </w:rPr>
        <w:t>LRF</w:t>
      </w:r>
      <w:r w:rsidRPr="000E5A71">
        <w:rPr>
          <w:lang w:val="en-GB"/>
        </w:rPr>
        <w:t xml:space="preserve">, lidar, </w:t>
      </w:r>
      <w:r>
        <w:rPr>
          <w:lang w:val="en-GB"/>
        </w:rPr>
        <w:t>GPS</w:t>
      </w:r>
      <w:r w:rsidRPr="000E5A71">
        <w:rPr>
          <w:lang w:val="en-GB"/>
        </w:rPr>
        <w:t xml:space="preserve"> </w:t>
      </w:r>
      <w:r w:rsidR="000A74D2">
        <w:rPr>
          <w:lang w:val="en-GB"/>
        </w:rPr>
        <w:t>for detecting</w:t>
      </w:r>
      <w:r w:rsidRPr="000E5A71">
        <w:rPr>
          <w:lang w:val="en-GB"/>
        </w:rPr>
        <w:t xml:space="preserve"> the </w:t>
      </w:r>
      <w:r w:rsidR="000A74D2">
        <w:rPr>
          <w:lang w:val="en-GB"/>
        </w:rPr>
        <w:t>surrounding</w:t>
      </w:r>
      <w:r w:rsidR="005518F5">
        <w:rPr>
          <w:lang w:val="en-GB"/>
        </w:rPr>
        <w:t xml:space="preserve"> [4]</w:t>
      </w:r>
      <w:r w:rsidRPr="000E5A71">
        <w:rPr>
          <w:lang w:val="en-GB"/>
        </w:rPr>
        <w:t>.</w:t>
      </w:r>
      <w:r w:rsidR="000A74D2">
        <w:rPr>
          <w:lang w:val="en-GB"/>
        </w:rPr>
        <w:t xml:space="preserve"> </w:t>
      </w:r>
    </w:p>
    <w:p w14:paraId="310B1566" w14:textId="3B4E36EF" w:rsidR="00157612" w:rsidRDefault="00157612" w:rsidP="00157612">
      <w:pPr>
        <w:pStyle w:val="BodytextIndented"/>
        <w:rPr>
          <w:lang w:val="en-GB"/>
        </w:rPr>
      </w:pPr>
      <w:r w:rsidRPr="00157612">
        <w:rPr>
          <w:lang w:val="en-GB"/>
        </w:rPr>
        <w:t xml:space="preserve">Many researches of autonomous cars are currently being </w:t>
      </w:r>
      <w:r>
        <w:rPr>
          <w:lang w:val="en-GB"/>
        </w:rPr>
        <w:t>progress</w:t>
      </w:r>
      <w:r w:rsidRPr="00157612">
        <w:rPr>
          <w:lang w:val="en-GB"/>
        </w:rPr>
        <w:t xml:space="preserve"> to ensure the safety of autonomous cars before they are launched to the public</w:t>
      </w:r>
      <w:r>
        <w:rPr>
          <w:lang w:val="en-GB"/>
        </w:rPr>
        <w:t>. A</w:t>
      </w:r>
      <w:r w:rsidRPr="00157612">
        <w:rPr>
          <w:lang w:val="en-GB"/>
        </w:rPr>
        <w:t xml:space="preserve"> car with a driver provides a sense of safety and comfort for passengers where the driver can control the car well and meet safety standards.</w:t>
      </w:r>
      <w:r>
        <w:rPr>
          <w:lang w:val="en-GB"/>
        </w:rPr>
        <w:t xml:space="preserve"> T</w:t>
      </w:r>
      <w:r w:rsidRPr="00157612">
        <w:rPr>
          <w:lang w:val="en-GB"/>
        </w:rPr>
        <w:t>he challenge of autonomous cars today is how to produce a model of driving behaviour that is the same as humans so that it still provides a sense of safety and comfort for passengers</w:t>
      </w:r>
      <w:r w:rsidR="00E5708D">
        <w:rPr>
          <w:lang w:val="en-GB"/>
        </w:rPr>
        <w:t xml:space="preserve"> [1]</w:t>
      </w:r>
      <w:r w:rsidRPr="00157612">
        <w:rPr>
          <w:lang w:val="en-GB"/>
        </w:rPr>
        <w:t>.</w:t>
      </w:r>
      <w:r w:rsidR="008A0292">
        <w:rPr>
          <w:lang w:val="en-GB"/>
        </w:rPr>
        <w:t xml:space="preserve"> </w:t>
      </w:r>
    </w:p>
    <w:p w14:paraId="55B0C47E" w14:textId="0D1BD042" w:rsidR="008B0B83" w:rsidRPr="000577B9" w:rsidRDefault="004C04FE" w:rsidP="00157612">
      <w:pPr>
        <w:pStyle w:val="BodytextIndented"/>
        <w:rPr>
          <w:color w:val="FF0000"/>
          <w:lang w:val="en-GB"/>
        </w:rPr>
      </w:pPr>
      <w:r w:rsidRPr="004C04FE">
        <w:rPr>
          <w:lang w:val="en-GB"/>
        </w:rPr>
        <w:t>Artificial intelligence and machine learning approaches have proven successful in areas of image classification such as facial and image recognition systems</w:t>
      </w:r>
      <w:r w:rsidR="00E5708D">
        <w:rPr>
          <w:lang w:val="en-GB"/>
        </w:rPr>
        <w:t xml:space="preserve"> [2]</w:t>
      </w:r>
      <w:r w:rsidR="00705EE9">
        <w:rPr>
          <w:lang w:val="en-GB"/>
        </w:rPr>
        <w:t>[5]</w:t>
      </w:r>
      <w:r w:rsidRPr="004C04FE">
        <w:rPr>
          <w:lang w:val="en-GB"/>
        </w:rPr>
        <w:t>. This classification system approach will be used for the recognition of the surrounding environment in determining the direction and movement of autonomous cars.</w:t>
      </w:r>
      <w:r w:rsidR="00A94EDD">
        <w:rPr>
          <w:lang w:val="en-GB"/>
        </w:rPr>
        <w:t xml:space="preserve"> M</w:t>
      </w:r>
      <w:r w:rsidR="00A94EDD" w:rsidRPr="00A94EDD">
        <w:rPr>
          <w:lang w:val="en-GB"/>
        </w:rPr>
        <w:t xml:space="preserve">achine learning with images as inputs is achieved by Convolutional Neural Networks (CNN), which </w:t>
      </w:r>
      <w:r w:rsidR="00580B48">
        <w:rPr>
          <w:lang w:val="en-GB"/>
        </w:rPr>
        <w:t>has</w:t>
      </w:r>
      <w:r w:rsidR="00A94EDD" w:rsidRPr="00A94EDD">
        <w:rPr>
          <w:lang w:val="en-GB"/>
        </w:rPr>
        <w:t xml:space="preserve"> </w:t>
      </w:r>
      <w:r w:rsidR="00580B48" w:rsidRPr="00580B48">
        <w:rPr>
          <w:lang w:val="en-GB"/>
        </w:rPr>
        <w:t>become dominant in various computer vision tasks</w:t>
      </w:r>
      <w:r w:rsidR="007E2814">
        <w:rPr>
          <w:lang w:val="en-GB"/>
        </w:rPr>
        <w:t xml:space="preserve"> </w:t>
      </w:r>
      <w:r w:rsidR="00580B48" w:rsidRPr="00580B48">
        <w:rPr>
          <w:lang w:val="en-GB"/>
        </w:rPr>
        <w:t xml:space="preserve">including </w:t>
      </w:r>
      <w:r w:rsidR="007E2814">
        <w:rPr>
          <w:lang w:val="en-GB"/>
        </w:rPr>
        <w:t>autonomous car</w:t>
      </w:r>
      <w:r w:rsidR="00A94EDD" w:rsidRPr="00A94EDD">
        <w:rPr>
          <w:lang w:val="en-GB"/>
        </w:rPr>
        <w:t xml:space="preserve">. </w:t>
      </w:r>
      <w:r w:rsidR="00A81322" w:rsidRPr="001F4482">
        <w:rPr>
          <w:color w:val="auto"/>
          <w:lang w:val="en-GB"/>
        </w:rPr>
        <w:t xml:space="preserve">CNNs are one of the best </w:t>
      </w:r>
      <w:r w:rsidR="001F4482" w:rsidRPr="001F4482">
        <w:rPr>
          <w:color w:val="auto"/>
          <w:lang w:val="en-GB"/>
        </w:rPr>
        <w:t xml:space="preserve">deep </w:t>
      </w:r>
      <w:r w:rsidR="00A81322" w:rsidRPr="001F4482">
        <w:rPr>
          <w:color w:val="auto"/>
          <w:lang w:val="en-GB"/>
        </w:rPr>
        <w:t xml:space="preserve">learning algorithms for </w:t>
      </w:r>
      <w:r w:rsidR="001F4482" w:rsidRPr="001F4482">
        <w:rPr>
          <w:color w:val="auto"/>
          <w:lang w:val="en-GB"/>
        </w:rPr>
        <w:t>recognizing</w:t>
      </w:r>
      <w:r w:rsidR="00A81322" w:rsidRPr="001F4482">
        <w:rPr>
          <w:color w:val="auto"/>
          <w:lang w:val="en-GB"/>
        </w:rPr>
        <w:t xml:space="preserve"> image content and have </w:t>
      </w:r>
      <w:r w:rsidR="001F4482" w:rsidRPr="001F4482">
        <w:rPr>
          <w:color w:val="auto"/>
          <w:lang w:val="en-GB"/>
        </w:rPr>
        <w:t>demonstrated good</w:t>
      </w:r>
      <w:r w:rsidR="00A81322" w:rsidRPr="001F4482">
        <w:rPr>
          <w:color w:val="auto"/>
          <w:lang w:val="en-GB"/>
        </w:rPr>
        <w:t xml:space="preserve"> performance in image segmentation, classification, detection, and retrieval related tasks (Ciresan et al. 2012; Liu et al. 2019)</w:t>
      </w:r>
      <w:r w:rsidR="00ED639D" w:rsidRPr="001F4482">
        <w:rPr>
          <w:color w:val="auto"/>
          <w:lang w:val="en-GB"/>
        </w:rPr>
        <w:t>.</w:t>
      </w:r>
    </w:p>
    <w:p w14:paraId="5EAD227D" w14:textId="3310ECC7" w:rsidR="00ED639D" w:rsidRDefault="00ED639D" w:rsidP="00ED639D">
      <w:pPr>
        <w:pStyle w:val="BodytextIndented"/>
        <w:ind w:firstLine="0"/>
        <w:rPr>
          <w:lang w:val="en-GB"/>
        </w:rPr>
      </w:pPr>
    </w:p>
    <w:p w14:paraId="2B586031" w14:textId="6E9DF2DA" w:rsidR="00ED639D" w:rsidRDefault="00ED639D" w:rsidP="00ED639D">
      <w:pPr>
        <w:pStyle w:val="Section"/>
      </w:pPr>
      <w:r>
        <w:lastRenderedPageBreak/>
        <w:t>Proposed Method</w:t>
      </w:r>
    </w:p>
    <w:p w14:paraId="068398F2" w14:textId="71E30F50" w:rsidR="00AB4ACC" w:rsidRDefault="00377129" w:rsidP="000577B9">
      <w:pPr>
        <w:pStyle w:val="BodytextIndented"/>
        <w:ind w:firstLine="0"/>
        <w:rPr>
          <w:color w:val="auto"/>
          <w:lang w:val="en-GB"/>
        </w:rPr>
      </w:pPr>
      <w:r w:rsidRPr="0082093E">
        <w:rPr>
          <w:color w:val="auto"/>
          <w:lang w:val="en-GB"/>
        </w:rPr>
        <w:t xml:space="preserve">CNN is a technique that is inspired by the </w:t>
      </w:r>
      <w:r w:rsidR="00430279">
        <w:rPr>
          <w:color w:val="auto"/>
          <w:lang w:val="en-GB"/>
        </w:rPr>
        <w:t>biological</w:t>
      </w:r>
      <w:r w:rsidRPr="0082093E">
        <w:rPr>
          <w:color w:val="auto"/>
          <w:lang w:val="en-GB"/>
        </w:rPr>
        <w:t xml:space="preserve"> visual perception. </w:t>
      </w:r>
      <w:r w:rsidR="00633746" w:rsidRPr="00A74D12">
        <w:rPr>
          <w:color w:val="auto"/>
          <w:lang w:val="en-GB"/>
        </w:rPr>
        <w:t xml:space="preserve">CNN always contains </w:t>
      </w:r>
      <w:r w:rsidR="00633746">
        <w:rPr>
          <w:color w:val="auto"/>
          <w:lang w:val="en-GB"/>
        </w:rPr>
        <w:t>three</w:t>
      </w:r>
      <w:r w:rsidR="00633746" w:rsidRPr="00A74D12">
        <w:rPr>
          <w:color w:val="auto"/>
          <w:lang w:val="en-GB"/>
        </w:rPr>
        <w:t xml:space="preserve"> basic operations, namely convolution</w:t>
      </w:r>
      <w:r w:rsidR="00633746">
        <w:rPr>
          <w:color w:val="auto"/>
          <w:lang w:val="en-GB"/>
        </w:rPr>
        <w:t>,</w:t>
      </w:r>
      <w:r w:rsidR="00633746" w:rsidRPr="00A74D12">
        <w:rPr>
          <w:color w:val="auto"/>
          <w:lang w:val="en-GB"/>
        </w:rPr>
        <w:t xml:space="preserve"> pooling</w:t>
      </w:r>
      <w:r w:rsidR="00633746">
        <w:rPr>
          <w:color w:val="auto"/>
          <w:lang w:val="en-GB"/>
        </w:rPr>
        <w:t xml:space="preserve"> and fully connected</w:t>
      </w:r>
      <w:r w:rsidR="00081A36">
        <w:rPr>
          <w:color w:val="auto"/>
          <w:lang w:val="en-GB"/>
        </w:rPr>
        <w:t xml:space="preserve"> [2]</w:t>
      </w:r>
      <w:r w:rsidR="00633746" w:rsidRPr="00A74D12">
        <w:rPr>
          <w:color w:val="auto"/>
          <w:lang w:val="en-GB"/>
        </w:rPr>
        <w:t>.</w:t>
      </w:r>
      <w:r w:rsidR="00633746">
        <w:rPr>
          <w:color w:val="auto"/>
          <w:lang w:val="en-GB"/>
        </w:rPr>
        <w:t xml:space="preserve"> </w:t>
      </w:r>
    </w:p>
    <w:p w14:paraId="304EA5C8" w14:textId="6087D18A" w:rsidR="00A94EDD" w:rsidRPr="0082093E" w:rsidRDefault="000C7AAE" w:rsidP="00AB4ACC">
      <w:pPr>
        <w:pStyle w:val="BodytextIndented"/>
        <w:rPr>
          <w:color w:val="auto"/>
          <w:lang w:val="en-GB"/>
        </w:rPr>
      </w:pPr>
      <w:r>
        <w:rPr>
          <w:color w:val="auto"/>
          <w:lang w:val="en-GB"/>
        </w:rPr>
        <w:t>C</w:t>
      </w:r>
      <w:r w:rsidRPr="000C7AAE">
        <w:rPr>
          <w:color w:val="auto"/>
          <w:lang w:val="en-GB"/>
        </w:rPr>
        <w:t>onvolution layer is a fundamental component of the CNN architecture that performs feature extraction</w:t>
      </w:r>
      <w:r>
        <w:rPr>
          <w:color w:val="auto"/>
          <w:lang w:val="en-GB"/>
        </w:rPr>
        <w:t xml:space="preserve"> using multiple filters. </w:t>
      </w:r>
      <w:r w:rsidR="00377129" w:rsidRPr="0082093E">
        <w:rPr>
          <w:color w:val="auto"/>
          <w:lang w:val="en-GB"/>
        </w:rPr>
        <w:t>The convolution layer consists of neurons arranged to form a filter with length and height (pixels).</w:t>
      </w:r>
      <w:r w:rsidR="00A81322" w:rsidRPr="0082093E">
        <w:rPr>
          <w:color w:val="auto"/>
          <w:lang w:val="en-GB"/>
        </w:rPr>
        <w:t xml:space="preserve"> </w:t>
      </w:r>
      <w:r w:rsidR="000D2A9E">
        <w:rPr>
          <w:color w:val="auto"/>
          <w:lang w:val="en-GB"/>
        </w:rPr>
        <w:t>C</w:t>
      </w:r>
      <w:r w:rsidR="00A81322" w:rsidRPr="0082093E">
        <w:rPr>
          <w:color w:val="auto"/>
          <w:lang w:val="en-GB"/>
        </w:rPr>
        <w:t xml:space="preserve">onvolution process </w:t>
      </w:r>
      <w:r w:rsidR="000D2A9E">
        <w:rPr>
          <w:color w:val="auto"/>
          <w:lang w:val="en-GB"/>
        </w:rPr>
        <w:t xml:space="preserve">is done </w:t>
      </w:r>
      <w:r w:rsidR="00A81322" w:rsidRPr="0082093E">
        <w:rPr>
          <w:color w:val="auto"/>
          <w:lang w:val="en-GB"/>
        </w:rPr>
        <w:t xml:space="preserve">by </w:t>
      </w:r>
      <w:r w:rsidR="004A31B2">
        <w:rPr>
          <w:color w:val="auto"/>
          <w:lang w:val="en-GB"/>
        </w:rPr>
        <w:t>transform the parts of</w:t>
      </w:r>
      <w:r w:rsidR="003E685F">
        <w:rPr>
          <w:color w:val="auto"/>
          <w:lang w:val="en-GB"/>
        </w:rPr>
        <w:t xml:space="preserve"> certain size of image become</w:t>
      </w:r>
      <w:r w:rsidR="00A81322" w:rsidRPr="0082093E">
        <w:rPr>
          <w:color w:val="auto"/>
          <w:lang w:val="en-GB"/>
        </w:rPr>
        <w:t xml:space="preserve"> </w:t>
      </w:r>
      <w:r w:rsidR="000D2A9E">
        <w:rPr>
          <w:color w:val="auto"/>
          <w:lang w:val="en-GB"/>
        </w:rPr>
        <w:t>small array of number called kernel</w:t>
      </w:r>
      <w:r w:rsidR="00A81322" w:rsidRPr="0082093E">
        <w:rPr>
          <w:color w:val="auto"/>
          <w:lang w:val="en-GB"/>
        </w:rPr>
        <w:t xml:space="preserve">, the </w:t>
      </w:r>
      <w:r w:rsidR="00602EEB">
        <w:rPr>
          <w:color w:val="auto"/>
          <w:lang w:val="en-GB"/>
        </w:rPr>
        <w:t>system</w:t>
      </w:r>
      <w:r w:rsidR="00A81322" w:rsidRPr="0082093E">
        <w:rPr>
          <w:color w:val="auto"/>
          <w:lang w:val="en-GB"/>
        </w:rPr>
        <w:t xml:space="preserve"> gets new representative information from the </w:t>
      </w:r>
      <w:r w:rsidR="003E685F">
        <w:rPr>
          <w:color w:val="auto"/>
          <w:lang w:val="en-GB"/>
        </w:rPr>
        <w:t>multiple parts of</w:t>
      </w:r>
      <w:r w:rsidR="00A81322" w:rsidRPr="0082093E">
        <w:rPr>
          <w:color w:val="auto"/>
          <w:lang w:val="en-GB"/>
        </w:rPr>
        <w:t xml:space="preserve"> </w:t>
      </w:r>
      <w:r w:rsidR="003E685F">
        <w:rPr>
          <w:color w:val="auto"/>
          <w:lang w:val="en-GB"/>
        </w:rPr>
        <w:t>kernel and process it become feature map</w:t>
      </w:r>
      <w:r w:rsidR="00705EE9">
        <w:rPr>
          <w:color w:val="auto"/>
          <w:lang w:val="en-GB"/>
        </w:rPr>
        <w:t xml:space="preserve"> [5]</w:t>
      </w:r>
      <w:r w:rsidR="003E685F">
        <w:rPr>
          <w:color w:val="auto"/>
          <w:lang w:val="en-GB"/>
        </w:rPr>
        <w:t>.</w:t>
      </w:r>
    </w:p>
    <w:p w14:paraId="32751AEF" w14:textId="73C13CB2" w:rsidR="00A81322" w:rsidRDefault="00A81322" w:rsidP="00157612">
      <w:pPr>
        <w:pStyle w:val="BodytextIndented"/>
        <w:rPr>
          <w:color w:val="FF0000"/>
          <w:lang w:val="en-GB"/>
        </w:rPr>
      </w:pPr>
    </w:p>
    <w:p w14:paraId="2BC947BA" w14:textId="08B89689" w:rsidR="00A81322" w:rsidRDefault="00370A56" w:rsidP="0082093E">
      <w:pPr>
        <w:pStyle w:val="BodytextIndented"/>
        <w:jc w:val="center"/>
        <w:rPr>
          <w:color w:val="FF0000"/>
          <w:lang w:val="en-GB"/>
        </w:rPr>
      </w:pPr>
      <w:r>
        <w:rPr>
          <w:noProof/>
        </w:rPr>
        <w:t xml:space="preserve"> </w:t>
      </w:r>
    </w:p>
    <w:p w14:paraId="51376527" w14:textId="2162B666" w:rsidR="00A56E83" w:rsidRDefault="003B10FC" w:rsidP="0082093E">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45440" behindDoc="0" locked="0" layoutInCell="1" allowOverlap="1" wp14:anchorId="62FC31D5" wp14:editId="7199AD87">
                <wp:simplePos x="0" y="0"/>
                <wp:positionH relativeFrom="margin">
                  <wp:align>center</wp:align>
                </wp:positionH>
                <wp:positionV relativeFrom="paragraph">
                  <wp:posOffset>71120</wp:posOffset>
                </wp:positionV>
                <wp:extent cx="5429250" cy="1524000"/>
                <wp:effectExtent l="0" t="0" r="0" b="0"/>
                <wp:wrapNone/>
                <wp:docPr id="13" name="Group 13"/>
                <wp:cNvGraphicFramePr/>
                <a:graphic xmlns:a="http://schemas.openxmlformats.org/drawingml/2006/main">
                  <a:graphicData uri="http://schemas.microsoft.com/office/word/2010/wordprocessingGroup">
                    <wpg:wgp>
                      <wpg:cNvGrpSpPr/>
                      <wpg:grpSpPr>
                        <a:xfrm>
                          <a:off x="0" y="0"/>
                          <a:ext cx="5429250" cy="1524000"/>
                          <a:chOff x="0" y="0"/>
                          <a:chExt cx="5429250" cy="1524000"/>
                        </a:xfrm>
                      </wpg:grpSpPr>
                      <pic:pic xmlns:pic="http://schemas.openxmlformats.org/drawingml/2006/picture">
                        <pic:nvPicPr>
                          <pic:cNvPr id="11" name="Picture 11"/>
                          <pic:cNvPicPr>
                            <a:picLocks noChangeAspect="1"/>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4679950" y="82550"/>
                            <a:ext cx="749300" cy="811530"/>
                          </a:xfrm>
                          <a:prstGeom prst="rect">
                            <a:avLst/>
                          </a:prstGeom>
                        </pic:spPr>
                      </pic:pic>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pic:pic xmlns:pic="http://schemas.openxmlformats.org/drawingml/2006/picture">
                        <pic:nvPicPr>
                          <pic:cNvPr id="1" name="Picture 1"/>
                          <pic:cNvPicPr>
                            <a:picLocks noChangeAspect="1"/>
                          </pic:cNvPicPr>
                        </pic:nvPicPr>
                        <pic:blipFill>
                          <a:blip r:embed="rId11">
                            <a:extLst>
                              <a:ext uri="{BEBA8EAE-BF5A-486C-A8C5-ECC9F3942E4B}">
                                <a14:imgProps xmlns:a14="http://schemas.microsoft.com/office/drawing/2010/main">
                                  <a14:imgLayer r:embed="rId12">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3321050" y="260350"/>
                            <a:ext cx="1093470" cy="1130300"/>
                          </a:xfrm>
                          <a:prstGeom prst="rect">
                            <a:avLst/>
                          </a:prstGeom>
                        </pic:spPr>
                      </pic:pic>
                      <wps:wsp>
                        <wps:cNvPr id="25" name="Straight Arrow Connector 25"/>
                        <wps:cNvCnPr/>
                        <wps:spPr>
                          <a:xfrm flipV="1">
                            <a:off x="895350" y="374650"/>
                            <a:ext cx="2819400" cy="34734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Rectangle 24"/>
                        <wps:cNvSpPr/>
                        <wps:spPr>
                          <a:xfrm>
                            <a:off x="749300" y="603250"/>
                            <a:ext cx="252484" cy="266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803650" y="577850"/>
                            <a:ext cx="423081" cy="475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V="1">
                            <a:off x="4032250" y="349250"/>
                            <a:ext cx="984250" cy="399415"/>
                          </a:xfrm>
                          <a:prstGeom prst="straightConnector1">
                            <a:avLst/>
                          </a:prstGeom>
                          <a:noFill/>
                          <a:ln w="31750" cap="flat" cmpd="sng" algn="ctr">
                            <a:solidFill>
                              <a:srgbClr val="FF0000"/>
                            </a:solidFill>
                            <a:prstDash val="solid"/>
                            <a:tailEnd type="triangle"/>
                          </a:ln>
                          <a:effectLst/>
                        </wps:spPr>
                        <wps:bodyPr/>
                      </wps:wsp>
                    </wpg:wgp>
                  </a:graphicData>
                </a:graphic>
              </wp:anchor>
            </w:drawing>
          </mc:Choice>
          <mc:Fallback>
            <w:pict>
              <v:group w14:anchorId="5A187234" id="Group 13" o:spid="_x0000_s1026" style="position:absolute;margin-left:0;margin-top:5.6pt;width:427.5pt;height:120pt;z-index:251645440;mso-position-horizontal:center;mso-position-horizontal-relative:margin" coordsize="54292,15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799;top:825;width:7493;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">
                  <v:imagedata r:id="rId13" o:title=""/>
                </v:shape>
                <v:shape id="Picture 9" o:spid="_x0000_s1028" type="#_x0000_t75" style="position:absolute;width:3048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">
                  <v:imagedata r:id="rId14" o:title=""/>
                </v:shape>
                <v:shape id="Picture 1" o:spid="_x0000_s1029" type="#_x0000_t75" style="position:absolute;left:33210;top:2603;width:10935;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">
                  <v:imagedata r:id="rId15" o:title=""/>
                </v:shape>
                <v:shapetype id="_x0000_t32" coordsize="21600,21600" o:spt="32" o:oned="t" path="m,l21600,21600e" filled="f">
                  <v:path arrowok="t" fillok="f" o:connecttype="none"/>
                  <o:lock v:ext="edit" shapetype="t"/>
                </v:shapetype>
                <v:shape id="Straight Arrow Connector 25" o:spid="_x0000_s1030" type="#_x0000_t32" style="position:absolute;left:8953;top:3746;width:28194;height:3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" strokecolor="red" strokeweight="2.5pt">
                  <v:stroke endarrow="block"/>
                </v:shape>
                <v:rect id="Rectangle 24" o:spid="_x0000_s1031" style="position:absolute;left:7493;top:6032;width:252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MwwAAANsAAAAPAAAAZHJzL2Rvd25yZXYueG1sRI9Bi8Iw&#10;FITvwv6H8Ba8yJrqi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ofy0TMMAAADbAAAADwAA&#10;AAAAAAAAAAAAAAAHAgAAZHJzL2Rvd25yZXYueG1sUEsFBgAAAAADAAMAtwAAAPcCAAAAAA==&#10;" filled="f" strokecolor="red" strokeweight="2pt"/>
                <v:rect id="Rectangle 28" o:spid="_x0000_s1032" style="position:absolute;left:38036;top:5778;width:4231;height:4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shape id="Straight Arrow Connector 29" o:spid="_x0000_s1033" type="#_x0000_t32" style="position:absolute;left:40322;top:3492;width:9843;height:3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" strokecolor="red" strokeweight="2.5pt">
                  <v:stroke endarrow="block"/>
                </v:shape>
                <w10:wrap anchorx="margin"/>
              </v:group>
            </w:pict>
          </mc:Fallback>
        </mc:AlternateContent>
      </w:r>
    </w:p>
    <w:p w14:paraId="3FB16E9A" w14:textId="3797D386" w:rsidR="00A56E83" w:rsidRDefault="00A56E83" w:rsidP="0082093E">
      <w:pPr>
        <w:pStyle w:val="BodytextIndented"/>
        <w:jc w:val="center"/>
        <w:rPr>
          <w:b/>
          <w:bCs/>
          <w:color w:val="auto"/>
          <w:lang w:val="en-GB"/>
        </w:rPr>
      </w:pPr>
    </w:p>
    <w:p w14:paraId="5D8CB778" w14:textId="4EA899D2" w:rsidR="00A56E83" w:rsidRDefault="00A56E83" w:rsidP="0082093E">
      <w:pPr>
        <w:pStyle w:val="BodytextIndented"/>
        <w:jc w:val="center"/>
        <w:rPr>
          <w:b/>
          <w:bCs/>
          <w:color w:val="auto"/>
          <w:lang w:val="en-GB"/>
        </w:rPr>
      </w:pPr>
    </w:p>
    <w:p w14:paraId="690F7DC9" w14:textId="1DA0F91B" w:rsidR="00A56E83" w:rsidRDefault="00A56E83" w:rsidP="0082093E">
      <w:pPr>
        <w:pStyle w:val="BodytextIndented"/>
        <w:jc w:val="center"/>
        <w:rPr>
          <w:b/>
          <w:bCs/>
          <w:color w:val="auto"/>
          <w:lang w:val="en-GB"/>
        </w:rPr>
      </w:pPr>
    </w:p>
    <w:p w14:paraId="0EDA4F3F" w14:textId="7E69D142" w:rsidR="00A56E83" w:rsidRDefault="00A56E83" w:rsidP="0082093E">
      <w:pPr>
        <w:pStyle w:val="BodytextIndented"/>
        <w:jc w:val="center"/>
        <w:rPr>
          <w:b/>
          <w:bCs/>
          <w:color w:val="auto"/>
          <w:lang w:val="en-GB"/>
        </w:rPr>
      </w:pPr>
    </w:p>
    <w:p w14:paraId="024A1BAF" w14:textId="0B756E3E" w:rsidR="00A56E83" w:rsidRDefault="00A56E83" w:rsidP="0082093E">
      <w:pPr>
        <w:pStyle w:val="BodytextIndented"/>
        <w:jc w:val="center"/>
        <w:rPr>
          <w:b/>
          <w:bCs/>
          <w:color w:val="auto"/>
          <w:lang w:val="en-GB"/>
        </w:rPr>
      </w:pPr>
    </w:p>
    <w:p w14:paraId="6878F9A2" w14:textId="0905A414" w:rsidR="00A56E83" w:rsidRDefault="00A56E83" w:rsidP="0082093E">
      <w:pPr>
        <w:pStyle w:val="BodytextIndented"/>
        <w:jc w:val="center"/>
        <w:rPr>
          <w:b/>
          <w:bCs/>
          <w:color w:val="auto"/>
          <w:lang w:val="en-GB"/>
        </w:rPr>
      </w:pPr>
    </w:p>
    <w:p w14:paraId="1C228BB6" w14:textId="199CE5FC" w:rsidR="00A56E83" w:rsidRDefault="00A56E83" w:rsidP="0082093E">
      <w:pPr>
        <w:pStyle w:val="BodytextIndented"/>
        <w:jc w:val="center"/>
        <w:rPr>
          <w:b/>
          <w:bCs/>
          <w:color w:val="auto"/>
          <w:lang w:val="en-GB"/>
        </w:rPr>
      </w:pPr>
    </w:p>
    <w:p w14:paraId="369C1707" w14:textId="7EB58805" w:rsidR="00A56E83" w:rsidRDefault="00A56E83" w:rsidP="0082093E">
      <w:pPr>
        <w:pStyle w:val="BodytextIndented"/>
        <w:jc w:val="center"/>
        <w:rPr>
          <w:b/>
          <w:bCs/>
          <w:color w:val="auto"/>
          <w:lang w:val="en-GB"/>
        </w:rPr>
      </w:pPr>
    </w:p>
    <w:p w14:paraId="4300BEDD" w14:textId="19AD408D" w:rsidR="00A56E83" w:rsidRDefault="00A56E83" w:rsidP="0082093E">
      <w:pPr>
        <w:pStyle w:val="BodytextIndented"/>
        <w:jc w:val="center"/>
        <w:rPr>
          <w:b/>
          <w:bCs/>
          <w:color w:val="auto"/>
          <w:lang w:val="en-GB"/>
        </w:rPr>
      </w:pPr>
    </w:p>
    <w:p w14:paraId="37C61F6B" w14:textId="05CA971E" w:rsidR="00A56E83" w:rsidRDefault="00A56E83" w:rsidP="0082093E">
      <w:pPr>
        <w:pStyle w:val="BodytextIndented"/>
        <w:jc w:val="center"/>
        <w:rPr>
          <w:b/>
          <w:bCs/>
          <w:color w:val="auto"/>
          <w:lang w:val="en-GB"/>
        </w:rPr>
      </w:pPr>
    </w:p>
    <w:p w14:paraId="6D4A984E" w14:textId="326E21CE" w:rsidR="00A56E83" w:rsidRDefault="00A56E83" w:rsidP="0082093E">
      <w:pPr>
        <w:pStyle w:val="BodytextIndented"/>
        <w:jc w:val="center"/>
        <w:rPr>
          <w:b/>
          <w:bCs/>
          <w:color w:val="auto"/>
          <w:lang w:val="en-GB"/>
        </w:rPr>
      </w:pPr>
    </w:p>
    <w:p w14:paraId="132E89D8" w14:textId="5D8ABDB1" w:rsidR="0082093E" w:rsidRPr="00C85A49" w:rsidRDefault="0082093E" w:rsidP="0082093E">
      <w:pPr>
        <w:pStyle w:val="BodytextIndented"/>
        <w:jc w:val="center"/>
        <w:rPr>
          <w:color w:val="auto"/>
          <w:lang w:val="en-GB"/>
        </w:rPr>
      </w:pPr>
      <w:r w:rsidRPr="0082093E">
        <w:rPr>
          <w:b/>
          <w:bCs/>
          <w:color w:val="auto"/>
          <w:lang w:val="en-GB"/>
        </w:rPr>
        <w:t>Figure 1.</w:t>
      </w:r>
      <w:r w:rsidR="00C85A49" w:rsidRPr="00C85A49">
        <w:t xml:space="preserve"> </w:t>
      </w:r>
      <w:r w:rsidR="00C85A49" w:rsidRPr="00C85A49">
        <w:rPr>
          <w:color w:val="auto"/>
          <w:lang w:val="en-GB"/>
        </w:rPr>
        <w:t>The original image from the image data becomes smaller images with the same convolution.</w:t>
      </w:r>
    </w:p>
    <w:p w14:paraId="4EF4D632" w14:textId="191423ED" w:rsidR="0082093E" w:rsidRDefault="0082093E" w:rsidP="0082093E">
      <w:pPr>
        <w:pStyle w:val="BodytextIndented"/>
        <w:jc w:val="center"/>
        <w:rPr>
          <w:b/>
          <w:bCs/>
          <w:color w:val="auto"/>
          <w:lang w:val="en-GB"/>
        </w:rPr>
      </w:pPr>
    </w:p>
    <w:p w14:paraId="63EB514E" w14:textId="0AAAEEB8" w:rsidR="0082093E" w:rsidRPr="006F33B2" w:rsidRDefault="00A74D12" w:rsidP="0082093E">
      <w:pPr>
        <w:pStyle w:val="BodytextIndented"/>
        <w:rPr>
          <w:color w:val="auto"/>
          <w:lang w:val="en-GB"/>
        </w:rPr>
      </w:pPr>
      <w:r w:rsidRPr="006F33B2">
        <w:rPr>
          <w:color w:val="auto"/>
          <w:lang w:val="en-GB"/>
        </w:rPr>
        <w:t>E</w:t>
      </w:r>
      <w:r w:rsidR="001A4C98" w:rsidRPr="006F33B2">
        <w:rPr>
          <w:color w:val="auto"/>
          <w:lang w:val="en-GB"/>
        </w:rPr>
        <w:t xml:space="preserve">ach thumbnail of the convolution results is used as input to produce a feature </w:t>
      </w:r>
      <w:r w:rsidR="004A31B2" w:rsidRPr="006F33B2">
        <w:rPr>
          <w:color w:val="auto"/>
          <w:lang w:val="en-GB"/>
        </w:rPr>
        <w:t>map</w:t>
      </w:r>
      <w:r w:rsidRPr="006F33B2">
        <w:rPr>
          <w:color w:val="auto"/>
          <w:lang w:val="en-GB"/>
        </w:rPr>
        <w:t xml:space="preserve"> as shown in Figure 1</w:t>
      </w:r>
      <w:r w:rsidR="001A4C98" w:rsidRPr="006F33B2">
        <w:rPr>
          <w:color w:val="auto"/>
          <w:lang w:val="en-GB"/>
        </w:rPr>
        <w:t xml:space="preserve">. </w:t>
      </w:r>
      <w:r w:rsidR="00D547ED">
        <w:rPr>
          <w:color w:val="auto"/>
          <w:lang w:val="en-GB"/>
        </w:rPr>
        <w:t>Feature map gives</w:t>
      </w:r>
      <w:r w:rsidR="001A4C98" w:rsidRPr="006F33B2">
        <w:rPr>
          <w:color w:val="auto"/>
          <w:lang w:val="en-GB"/>
        </w:rPr>
        <w:t xml:space="preserve"> CNN the ability to recognize an object, wherever the object's position appears in an image. </w:t>
      </w:r>
      <w:r w:rsidR="00602EEB">
        <w:rPr>
          <w:color w:val="auto"/>
          <w:lang w:val="en-GB"/>
        </w:rPr>
        <w:t>A</w:t>
      </w:r>
      <w:r w:rsidR="001A4C98" w:rsidRPr="006F33B2">
        <w:rPr>
          <w:color w:val="auto"/>
          <w:lang w:val="en-GB"/>
        </w:rPr>
        <w:t>ll parts of each thumbnail</w:t>
      </w:r>
      <w:r w:rsidR="00602EEB">
        <w:rPr>
          <w:color w:val="auto"/>
          <w:lang w:val="en-GB"/>
        </w:rPr>
        <w:t xml:space="preserve"> </w:t>
      </w:r>
      <w:r w:rsidR="00D547ED">
        <w:rPr>
          <w:color w:val="auto"/>
          <w:lang w:val="en-GB"/>
        </w:rPr>
        <w:t>are</w:t>
      </w:r>
      <w:r w:rsidR="00602EEB">
        <w:rPr>
          <w:color w:val="auto"/>
          <w:lang w:val="en-GB"/>
        </w:rPr>
        <w:t xml:space="preserve"> processed</w:t>
      </w:r>
      <w:r w:rsidR="00531341" w:rsidRPr="006F33B2">
        <w:rPr>
          <w:color w:val="auto"/>
          <w:lang w:val="en-GB"/>
        </w:rPr>
        <w:t xml:space="preserve"> </w:t>
      </w:r>
      <w:r w:rsidR="001A4C98" w:rsidRPr="006F33B2">
        <w:rPr>
          <w:color w:val="auto"/>
          <w:lang w:val="en-GB"/>
        </w:rPr>
        <w:t xml:space="preserve">using the same </w:t>
      </w:r>
      <w:r w:rsidR="00DE59D1" w:rsidRPr="006F33B2">
        <w:rPr>
          <w:color w:val="auto"/>
          <w:lang w:val="en-GB"/>
        </w:rPr>
        <w:t>filter</w:t>
      </w:r>
      <w:r w:rsidR="001A4C98" w:rsidRPr="006F33B2">
        <w:rPr>
          <w:color w:val="auto"/>
          <w:lang w:val="en-GB"/>
        </w:rPr>
        <w:t xml:space="preserve">. </w:t>
      </w:r>
      <w:r w:rsidR="00702119" w:rsidRPr="006F33B2">
        <w:rPr>
          <w:color w:val="auto"/>
          <w:lang w:val="en-GB"/>
        </w:rPr>
        <w:t>E</w:t>
      </w:r>
      <w:r w:rsidR="001A4C98" w:rsidRPr="006F33B2">
        <w:rPr>
          <w:color w:val="auto"/>
          <w:lang w:val="en-GB"/>
        </w:rPr>
        <w:t xml:space="preserve">ach part of the image will have the same multiplier factor called weights sharing. </w:t>
      </w:r>
      <w:r w:rsidR="009F7EB9">
        <w:rPr>
          <w:color w:val="auto"/>
          <w:lang w:val="en-GB"/>
        </w:rPr>
        <w:t>Every</w:t>
      </w:r>
      <w:r w:rsidR="009F7EB9" w:rsidRPr="009F7EB9">
        <w:rPr>
          <w:color w:val="auto"/>
          <w:lang w:val="en-GB"/>
        </w:rPr>
        <w:t xml:space="preserve"> different of each image will be marked as object of interest</w:t>
      </w:r>
      <w:r w:rsidR="001A4C98" w:rsidRPr="006F33B2">
        <w:rPr>
          <w:color w:val="auto"/>
          <w:lang w:val="en-GB"/>
        </w:rPr>
        <w:t>.</w:t>
      </w:r>
      <w:r w:rsidR="005852D9" w:rsidRPr="006F33B2">
        <w:rPr>
          <w:color w:val="auto"/>
        </w:rPr>
        <w:t xml:space="preserve"> </w:t>
      </w:r>
      <w:r w:rsidR="005852D9" w:rsidRPr="006F33B2">
        <w:rPr>
          <w:color w:val="auto"/>
          <w:lang w:val="en-GB"/>
        </w:rPr>
        <w:t xml:space="preserve">The whole thumbnail collection is arranged into </w:t>
      </w:r>
      <w:r w:rsidR="00DE59D1" w:rsidRPr="006F33B2">
        <w:rPr>
          <w:color w:val="auto"/>
          <w:lang w:val="en-GB"/>
        </w:rPr>
        <w:t>a kernel.</w:t>
      </w:r>
    </w:p>
    <w:p w14:paraId="7ACF5AE9" w14:textId="2A7C95E7" w:rsidR="001A4C98" w:rsidRDefault="003454BA" w:rsidP="0082093E">
      <w:pPr>
        <w:pStyle w:val="BodytextIndented"/>
        <w:rPr>
          <w:color w:val="auto"/>
          <w:lang w:val="en-GB"/>
        </w:rPr>
      </w:pPr>
      <w:r>
        <w:rPr>
          <w:color w:val="auto"/>
          <w:lang w:val="en-GB"/>
        </w:rPr>
        <w:t xml:space="preserve">Figure 2 shows the CNN architecture. </w:t>
      </w:r>
      <w:r w:rsidR="005C12C9" w:rsidRPr="001F4482">
        <w:rPr>
          <w:color w:val="auto"/>
          <w:lang w:val="en-GB"/>
        </w:rPr>
        <w:t>The pooling layer performs a sub-sampling process to reduce input spatially (reduce the number of parameters) with a down-sampling operation.</w:t>
      </w:r>
      <w:r w:rsidR="001F4482" w:rsidRPr="001F4482">
        <w:rPr>
          <w:color w:val="auto"/>
          <w:lang w:val="en-GB"/>
        </w:rPr>
        <w:t xml:space="preserve"> This </w:t>
      </w:r>
      <w:r w:rsidR="00A45339" w:rsidRPr="001F4482">
        <w:rPr>
          <w:color w:val="auto"/>
          <w:lang w:val="en-GB"/>
        </w:rPr>
        <w:t xml:space="preserve">is used to reduce the dimensionality of feature maps from the convolution operation. </w:t>
      </w:r>
      <w:r w:rsidR="005C12C9">
        <w:rPr>
          <w:color w:val="auto"/>
          <w:lang w:val="en-GB"/>
        </w:rPr>
        <w:t>So that</w:t>
      </w:r>
      <w:r w:rsidR="00D13DD2" w:rsidRPr="00D13DD2">
        <w:rPr>
          <w:color w:val="auto"/>
          <w:lang w:val="en-GB"/>
        </w:rPr>
        <w:t>, even when reducing the number of parameters, the most important information from that section is still retrieved</w:t>
      </w:r>
      <w:r w:rsidR="00D13DD2">
        <w:rPr>
          <w:color w:val="auto"/>
          <w:lang w:val="en-GB"/>
        </w:rPr>
        <w:t>. Then</w:t>
      </w:r>
      <w:r w:rsidR="00D13DD2" w:rsidRPr="00D13DD2">
        <w:rPr>
          <w:color w:val="auto"/>
          <w:lang w:val="en-GB"/>
        </w:rPr>
        <w:t xml:space="preserve"> using that small </w:t>
      </w:r>
      <w:r w:rsidR="00E34B2E" w:rsidRPr="00D13DD2">
        <w:rPr>
          <w:color w:val="auto"/>
          <w:lang w:val="en-GB"/>
        </w:rPr>
        <w:t>array,</w:t>
      </w:r>
      <w:r w:rsidR="00D13DD2" w:rsidRPr="00D13DD2">
        <w:rPr>
          <w:color w:val="auto"/>
          <w:lang w:val="en-GB"/>
        </w:rPr>
        <w:t xml:space="preserve"> we can input it into other neural networks. </w:t>
      </w:r>
      <w:r w:rsidR="00F34587">
        <w:rPr>
          <w:color w:val="auto"/>
          <w:lang w:val="en-GB"/>
        </w:rPr>
        <w:t xml:space="preserve">The small array will be converted into a 1-dimensional array by the flatten process. </w:t>
      </w:r>
      <w:r w:rsidR="0000273C">
        <w:rPr>
          <w:color w:val="auto"/>
          <w:lang w:val="en-GB"/>
        </w:rPr>
        <w:t xml:space="preserve"> </w:t>
      </w:r>
      <w:r w:rsidR="00D13DD2" w:rsidRPr="00D13DD2">
        <w:rPr>
          <w:color w:val="auto"/>
          <w:lang w:val="en-GB"/>
        </w:rPr>
        <w:t>The final neural network will decide whether the images match or not</w:t>
      </w:r>
      <w:r w:rsidR="004A31B2">
        <w:rPr>
          <w:color w:val="auto"/>
          <w:lang w:val="en-GB"/>
        </w:rPr>
        <w:t xml:space="preserve"> by the fully connected layer.</w:t>
      </w:r>
    </w:p>
    <w:p w14:paraId="66666D82" w14:textId="57E46FCE" w:rsidR="00D26645" w:rsidRDefault="00A26FF9" w:rsidP="0082093E">
      <w:pPr>
        <w:pStyle w:val="BodytextIndented"/>
        <w:rPr>
          <w:color w:val="auto"/>
          <w:lang w:val="en-GB"/>
        </w:rPr>
      </w:pPr>
      <w:r w:rsidRPr="00A26FF9">
        <w:rPr>
          <w:color w:val="auto"/>
          <w:lang w:val="en-GB"/>
        </w:rPr>
        <w:t xml:space="preserve">Backpropagation is a supervised learning algorithm and is usually used by multi-layered perceptrons to change the weights associated with neurons in the hidden layer. This algorithm uses an output error to change the weight values in the backward direction. </w:t>
      </w:r>
      <w:r w:rsidR="00FE1770">
        <w:rPr>
          <w:color w:val="auto"/>
          <w:lang w:val="en-GB"/>
        </w:rPr>
        <w:t xml:space="preserve">The error is obtained from forward propagation process output </w:t>
      </w:r>
      <w:r w:rsidR="00BA1DA5">
        <w:rPr>
          <w:color w:val="auto"/>
          <w:lang w:val="en-GB"/>
        </w:rPr>
        <w:t xml:space="preserve">(predicted value) </w:t>
      </w:r>
      <w:r w:rsidR="00FE1770">
        <w:rPr>
          <w:color w:val="auto"/>
          <w:lang w:val="en-GB"/>
        </w:rPr>
        <w:t>compared with actual value</w:t>
      </w:r>
      <w:r w:rsidRPr="00A26FF9">
        <w:rPr>
          <w:color w:val="auto"/>
          <w:lang w:val="en-GB"/>
        </w:rPr>
        <w:t xml:space="preserve">. </w:t>
      </w:r>
      <w:r w:rsidR="00BA1DA5">
        <w:rPr>
          <w:color w:val="auto"/>
          <w:lang w:val="en-GB"/>
        </w:rPr>
        <w:t xml:space="preserve">The weights will be updated by the calculation base on the error value. The process will be repeated </w:t>
      </w:r>
      <w:r w:rsidR="00BA1DA5" w:rsidRPr="00BA1DA5">
        <w:rPr>
          <w:color w:val="auto"/>
          <w:lang w:val="en-GB"/>
        </w:rPr>
        <w:t xml:space="preserve">until the error </w:t>
      </w:r>
      <w:r w:rsidR="00CD7359">
        <w:rPr>
          <w:color w:val="auto"/>
          <w:lang w:val="en-GB"/>
        </w:rPr>
        <w:t>rate decrease</w:t>
      </w:r>
      <w:r w:rsidR="00BA1DA5">
        <w:rPr>
          <w:color w:val="auto"/>
          <w:lang w:val="en-GB"/>
        </w:rPr>
        <w:t>.</w:t>
      </w:r>
    </w:p>
    <w:p w14:paraId="5C6C56DC" w14:textId="77777777" w:rsidR="00D31339" w:rsidRPr="00ED639D" w:rsidRDefault="00D31339" w:rsidP="00D31339">
      <w:pPr>
        <w:pStyle w:val="BodytextIndented"/>
        <w:rPr>
          <w:color w:val="auto"/>
          <w:lang w:val="en-GB"/>
        </w:rPr>
      </w:pPr>
      <w:r w:rsidRPr="00F34587">
        <w:rPr>
          <w:color w:val="auto"/>
          <w:lang w:val="en-GB"/>
        </w:rPr>
        <w:t>The most important thing in CNN modelling is choosing how many types of pooling layers. This can benefit model performance (Lee, Gallagher, &amp; Tu, 2015)</w:t>
      </w:r>
      <w:r>
        <w:rPr>
          <w:color w:val="auto"/>
          <w:lang w:val="en-GB"/>
        </w:rPr>
        <w:t>.</w:t>
      </w:r>
    </w:p>
    <w:p w14:paraId="65DEEE8C" w14:textId="3A3E03F7" w:rsidR="00D26645" w:rsidRDefault="00D26645" w:rsidP="0082093E">
      <w:pPr>
        <w:pStyle w:val="BodytextIndented"/>
        <w:rPr>
          <w:color w:val="auto"/>
          <w:lang w:val="en-GB"/>
        </w:rPr>
      </w:pPr>
    </w:p>
    <w:p w14:paraId="23DE7634" w14:textId="615B5B73" w:rsidR="00D26645" w:rsidRDefault="00D26645" w:rsidP="0082093E">
      <w:pPr>
        <w:pStyle w:val="BodytextIndented"/>
        <w:rPr>
          <w:color w:val="auto"/>
          <w:lang w:val="en-GB"/>
        </w:rPr>
      </w:pPr>
    </w:p>
    <w:p w14:paraId="71170522" w14:textId="1B2CCB36" w:rsidR="00D26645" w:rsidRDefault="00D26645" w:rsidP="0082093E">
      <w:pPr>
        <w:pStyle w:val="BodytextIndented"/>
        <w:rPr>
          <w:color w:val="auto"/>
          <w:lang w:val="en-GB"/>
        </w:rPr>
      </w:pPr>
    </w:p>
    <w:p w14:paraId="207C92C9" w14:textId="6617FD63" w:rsidR="00D26645" w:rsidRDefault="00D26645" w:rsidP="0082093E">
      <w:pPr>
        <w:pStyle w:val="BodytextIndented"/>
        <w:rPr>
          <w:color w:val="auto"/>
          <w:lang w:val="en-GB"/>
        </w:rPr>
      </w:pPr>
    </w:p>
    <w:p w14:paraId="4160AD09" w14:textId="3A2C4B36" w:rsidR="00D26645" w:rsidRDefault="00D26645" w:rsidP="0082093E">
      <w:pPr>
        <w:pStyle w:val="BodytextIndented"/>
        <w:rPr>
          <w:color w:val="auto"/>
          <w:lang w:val="en-GB"/>
        </w:rPr>
      </w:pPr>
    </w:p>
    <w:p w14:paraId="51724B18" w14:textId="28B7BE5F" w:rsidR="00D26645" w:rsidRDefault="00D26645" w:rsidP="0082093E">
      <w:pPr>
        <w:pStyle w:val="BodytextIndented"/>
        <w:rPr>
          <w:color w:val="auto"/>
          <w:lang w:val="en-GB"/>
        </w:rPr>
      </w:pPr>
    </w:p>
    <w:p w14:paraId="23BA779A" w14:textId="438B05DE" w:rsidR="001C1202" w:rsidRDefault="001C1202" w:rsidP="00A74D12">
      <w:pPr>
        <w:pStyle w:val="BodytextIndented"/>
        <w:ind w:firstLine="0"/>
        <w:rPr>
          <w:color w:val="auto"/>
          <w:lang w:val="en-GB"/>
        </w:rPr>
      </w:pPr>
    </w:p>
    <w:p w14:paraId="507464BE" w14:textId="77777777" w:rsidR="00A26FF9" w:rsidRDefault="00A26FF9" w:rsidP="00A26FF9">
      <w:pPr>
        <w:pStyle w:val="BodytextIndented"/>
        <w:ind w:firstLine="0"/>
        <w:rPr>
          <w:color w:val="auto"/>
          <w:lang w:val="en-GB"/>
        </w:rPr>
      </w:pPr>
    </w:p>
    <w:p w14:paraId="65C756F1" w14:textId="45B6732E" w:rsidR="00D26645" w:rsidRDefault="00285E4F" w:rsidP="00A26FF9">
      <w:pPr>
        <w:pStyle w:val="BodytextIndented"/>
        <w:ind w:firstLine="0"/>
        <w:rPr>
          <w:color w:val="auto"/>
          <w:lang w:val="en-GB"/>
        </w:rPr>
      </w:pPr>
      <w:r>
        <w:rPr>
          <w:iCs w:val="0"/>
          <w:noProof/>
          <w:color w:val="auto"/>
          <w:szCs w:val="20"/>
          <w:lang w:val="en-GB"/>
        </w:rPr>
        <mc:AlternateContent>
          <mc:Choice Requires="wpg">
            <w:drawing>
              <wp:anchor distT="0" distB="0" distL="114300" distR="114300" simplePos="0" relativeHeight="251675136" behindDoc="0" locked="0" layoutInCell="1" allowOverlap="1" wp14:anchorId="036D73A5" wp14:editId="0E0B8446">
                <wp:simplePos x="0" y="0"/>
                <wp:positionH relativeFrom="column">
                  <wp:posOffset>1270</wp:posOffset>
                </wp:positionH>
                <wp:positionV relativeFrom="paragraph">
                  <wp:posOffset>132715</wp:posOffset>
                </wp:positionV>
                <wp:extent cx="5667375" cy="2718435"/>
                <wp:effectExtent l="0" t="0" r="28575" b="5715"/>
                <wp:wrapNone/>
                <wp:docPr id="2" name="Group 2"/>
                <wp:cNvGraphicFramePr/>
                <a:graphic xmlns:a="http://schemas.openxmlformats.org/drawingml/2006/main">
                  <a:graphicData uri="http://schemas.microsoft.com/office/word/2010/wordprocessingGroup">
                    <wpg:wgp>
                      <wpg:cNvGrpSpPr/>
                      <wpg:grpSpPr>
                        <a:xfrm>
                          <a:off x="0" y="0"/>
                          <a:ext cx="5667375" cy="2718435"/>
                          <a:chOff x="0" y="0"/>
                          <a:chExt cx="5667375" cy="2718435"/>
                        </a:xfrm>
                      </wpg:grpSpPr>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279650" y="196850"/>
                            <a:ext cx="1645920" cy="1353185"/>
                          </a:xfrm>
                          <a:prstGeom prst="rect">
                            <a:avLst/>
                          </a:prstGeom>
                          <a:noFill/>
                        </pic:spPr>
                      </pic:pic>
                      <wps:wsp>
                        <wps:cNvPr id="19" name="Text Box 2"/>
                        <wps:cNvSpPr txBox="1">
                          <a:spLocks noChangeArrowheads="1"/>
                        </wps:cNvSpPr>
                        <wps:spPr bwMode="auto">
                          <a:xfrm>
                            <a:off x="1765300" y="1517650"/>
                            <a:ext cx="627380" cy="260985"/>
                          </a:xfrm>
                          <a:prstGeom prst="rect">
                            <a:avLst/>
                          </a:prstGeom>
                          <a:solidFill>
                            <a:srgbClr val="FFFFFF"/>
                          </a:solidFill>
                          <a:ln w="9525">
                            <a:noFill/>
                            <a:miter lim="800000"/>
                            <a:headEnd/>
                            <a:tailEnd/>
                          </a:ln>
                        </wps:spPr>
                        <wps:txbx>
                          <w:txbxContent>
                            <w:p w14:paraId="39E96F8F" w14:textId="472577B2" w:rsidR="00936611" w:rsidRDefault="00936611">
                              <w:r>
                                <w:t>Flatten</w:t>
                              </w:r>
                            </w:p>
                          </w:txbxContent>
                        </wps:txbx>
                        <wps:bodyPr rot="0" vert="horz" wrap="square" lIns="91440" tIns="45720" rIns="91440" bIns="45720" anchor="t" anchorCtr="0">
                          <a:spAutoFit/>
                        </wps:bodyPr>
                      </wps:wsp>
                      <wps:wsp>
                        <wps:cNvPr id="30" name="Arrow: Right 30"/>
                        <wps:cNvSpPr/>
                        <wps:spPr>
                          <a:xfrm>
                            <a:off x="901700" y="7302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Right 31"/>
                        <wps:cNvSpPr/>
                        <wps:spPr>
                          <a:xfrm>
                            <a:off x="1320800" y="742950"/>
                            <a:ext cx="150126"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1758950" y="742950"/>
                            <a:ext cx="150126"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Right 33"/>
                        <wps:cNvSpPr/>
                        <wps:spPr>
                          <a:xfrm>
                            <a:off x="2159000" y="736600"/>
                            <a:ext cx="225188" cy="12425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1098550"/>
                            <a:ext cx="920750" cy="260985"/>
                          </a:xfrm>
                          <a:prstGeom prst="rect">
                            <a:avLst/>
                          </a:prstGeom>
                          <a:solidFill>
                            <a:srgbClr val="FFFFFF"/>
                          </a:solidFill>
                          <a:ln w="9525">
                            <a:noFill/>
                            <a:miter lim="800000"/>
                            <a:headEnd/>
                            <a:tailEnd/>
                          </a:ln>
                        </wps:spPr>
                        <wps:txbx>
                          <w:txbxContent>
                            <w:p w14:paraId="318E3DE3" w14:textId="5FB90D36" w:rsidR="00936611" w:rsidRDefault="00936611" w:rsidP="006F5736">
                              <w:r>
                                <w:t>Input Image</w:t>
                              </w:r>
                            </w:p>
                          </w:txbxContent>
                        </wps:txbx>
                        <wps:bodyPr rot="0" vert="horz" wrap="square" lIns="91440" tIns="45720" rIns="91440" bIns="45720" anchor="t" anchorCtr="0">
                          <a:spAutoFit/>
                        </wps:bodyPr>
                      </wps:wsp>
                      <wps:wsp>
                        <wps:cNvPr id="34" name="Arrow: Left-Right 34"/>
                        <wps:cNvSpPr/>
                        <wps:spPr>
                          <a:xfrm>
                            <a:off x="311150" y="2247900"/>
                            <a:ext cx="1514901" cy="17059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3702050" y="76200"/>
                            <a:ext cx="968375" cy="272415"/>
                          </a:xfrm>
                          <a:prstGeom prst="rect">
                            <a:avLst/>
                          </a:prstGeom>
                          <a:solidFill>
                            <a:srgbClr val="FFFFFF"/>
                          </a:solidFill>
                          <a:ln w="9525">
                            <a:noFill/>
                            <a:miter lim="800000"/>
                            <a:headEnd/>
                            <a:tailEnd/>
                          </a:ln>
                        </wps:spPr>
                        <wps:txbx>
                          <w:txbxContent>
                            <w:p w14:paraId="37EA974B" w14:textId="431A4BE1" w:rsidR="00936611" w:rsidRDefault="00936611">
                              <w:r>
                                <w:t>Actual Value</w:t>
                              </w:r>
                            </w:p>
                          </w:txbxContent>
                        </wps:txbx>
                        <wps:bodyPr rot="0" vert="horz" wrap="square" lIns="91440" tIns="45720" rIns="91440" bIns="45720" anchor="t" anchorCtr="0">
                          <a:noAutofit/>
                        </wps:bodyPr>
                      </wps:wsp>
                      <wps:wsp>
                        <wps:cNvPr id="50" name="Text Box 2"/>
                        <wps:cNvSpPr txBox="1">
                          <a:spLocks noChangeArrowheads="1"/>
                        </wps:cNvSpPr>
                        <wps:spPr bwMode="auto">
                          <a:xfrm>
                            <a:off x="1054100" y="0"/>
                            <a:ext cx="217805" cy="1867535"/>
                          </a:xfrm>
                          <a:prstGeom prst="rect">
                            <a:avLst/>
                          </a:prstGeom>
                          <a:solidFill>
                            <a:srgbClr val="FFFFFF"/>
                          </a:solidFill>
                          <a:ln w="9525">
                            <a:solidFill>
                              <a:srgbClr val="000000"/>
                            </a:solidFill>
                            <a:miter lim="800000"/>
                            <a:headEnd/>
                            <a:tailEnd/>
                          </a:ln>
                        </wps:spPr>
                        <wps:txbx>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r>
                                <w:t>i</w:t>
                              </w:r>
                            </w:p>
                            <w:p w14:paraId="71B8A429" w14:textId="3D791DE2" w:rsidR="00936611" w:rsidRDefault="00936611">
                              <w:r>
                                <w:t>o</w:t>
                              </w:r>
                            </w:p>
                            <w:p w14:paraId="6A7C46B5" w14:textId="3CB18544" w:rsidR="00936611" w:rsidRDefault="00936611">
                              <w:r>
                                <w:t>n</w:t>
                              </w:r>
                            </w:p>
                          </w:txbxContent>
                        </wps:txbx>
                        <wps:bodyPr rot="0" vert="horz" wrap="square" lIns="91440" tIns="45720" rIns="91440" bIns="45720" anchor="t" anchorCtr="0">
                          <a:spAutoFit/>
                        </wps:bodyPr>
                      </wps:wsp>
                      <wps:wsp>
                        <wps:cNvPr id="51" name="Text Box 2"/>
                        <wps:cNvSpPr txBox="1">
                          <a:spLocks noChangeArrowheads="1"/>
                        </wps:cNvSpPr>
                        <wps:spPr bwMode="auto">
                          <a:xfrm>
                            <a:off x="1498600" y="203200"/>
                            <a:ext cx="217805" cy="1224915"/>
                          </a:xfrm>
                          <a:prstGeom prst="rect">
                            <a:avLst/>
                          </a:prstGeom>
                          <a:solidFill>
                            <a:srgbClr val="FFFFFF"/>
                          </a:solidFill>
                          <a:ln w="9525">
                            <a:solidFill>
                              <a:srgbClr val="000000"/>
                            </a:solidFill>
                            <a:miter lim="800000"/>
                            <a:headEnd/>
                            <a:tailEnd/>
                          </a:ln>
                        </wps:spPr>
                        <wps:txbx>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r>
                                <w:t>i</w:t>
                              </w:r>
                            </w:p>
                            <w:p w14:paraId="4E7C589C" w14:textId="6C0BA26F" w:rsidR="00936611" w:rsidRDefault="00936611" w:rsidP="00DC771D">
                              <w:r>
                                <w:t>n</w:t>
                              </w:r>
                            </w:p>
                            <w:p w14:paraId="1563611B" w14:textId="20910820" w:rsidR="00936611" w:rsidRDefault="00936611" w:rsidP="00DC771D">
                              <w:r>
                                <w:t>g</w:t>
                              </w:r>
                            </w:p>
                          </w:txbxContent>
                        </wps:txbx>
                        <wps:bodyPr rot="0" vert="horz" wrap="square" lIns="91440" tIns="45720" rIns="91440" bIns="45720" anchor="t" anchorCtr="0">
                          <a:spAutoFit/>
                        </wps:bodyPr>
                      </wps:wsp>
                      <wps:wsp>
                        <wps:cNvPr id="45" name="Text Box 2"/>
                        <wps:cNvSpPr txBox="1">
                          <a:spLocks noChangeArrowheads="1"/>
                        </wps:cNvSpPr>
                        <wps:spPr bwMode="auto">
                          <a:xfrm>
                            <a:off x="3848100" y="673100"/>
                            <a:ext cx="736600" cy="260985"/>
                          </a:xfrm>
                          <a:prstGeom prst="rect">
                            <a:avLst/>
                          </a:prstGeom>
                          <a:solidFill>
                            <a:srgbClr val="FFFFFF"/>
                          </a:solidFill>
                          <a:ln w="9525">
                            <a:solidFill>
                              <a:srgbClr val="000000"/>
                            </a:solidFill>
                            <a:miter lim="800000"/>
                            <a:headEnd/>
                            <a:tailEnd/>
                          </a:ln>
                        </wps:spPr>
                        <wps:txbx>
                          <w:txbxContent>
                            <w:p w14:paraId="699406C3" w14:textId="0400A4A4" w:rsidR="00936611" w:rsidRDefault="00936611">
                              <w:r>
                                <w:t>Compare</w:t>
                              </w:r>
                            </w:p>
                          </w:txbxContent>
                        </wps:txbx>
                        <wps:bodyPr rot="0" vert="horz" wrap="square" lIns="91440" tIns="45720" rIns="91440" bIns="45720" anchor="t" anchorCtr="0">
                          <a:spAutoFit/>
                        </wps:bodyPr>
                      </wps:wsp>
                      <wps:wsp>
                        <wps:cNvPr id="52" name="Text Box 2"/>
                        <wps:cNvSpPr txBox="1">
                          <a:spLocks noChangeArrowheads="1"/>
                        </wps:cNvSpPr>
                        <wps:spPr bwMode="auto">
                          <a:xfrm>
                            <a:off x="4794250" y="590550"/>
                            <a:ext cx="873125" cy="421640"/>
                          </a:xfrm>
                          <a:prstGeom prst="rect">
                            <a:avLst/>
                          </a:prstGeom>
                          <a:solidFill>
                            <a:srgbClr val="FFFFFF"/>
                          </a:solidFill>
                          <a:ln w="9525">
                            <a:solidFill>
                              <a:srgbClr val="000000"/>
                            </a:solidFill>
                            <a:miter lim="800000"/>
                            <a:headEnd/>
                            <a:tailEnd/>
                          </a:ln>
                        </wps:spPr>
                        <wps:txbx>
                          <w:txbxContent>
                            <w:p w14:paraId="7A2BA139" w14:textId="77777777" w:rsidR="00936611" w:rsidRDefault="00936611">
                              <w:r>
                                <w:t>Error/</w:t>
                              </w:r>
                            </w:p>
                            <w:p w14:paraId="42CC436B" w14:textId="3DB59541" w:rsidR="00936611" w:rsidRDefault="00936611">
                              <w:r>
                                <w:t>Adjustment</w:t>
                              </w:r>
                            </w:p>
                          </w:txbxContent>
                        </wps:txbx>
                        <wps:bodyPr rot="0" vert="horz" wrap="square" lIns="91440" tIns="45720" rIns="91440" bIns="45720" anchor="t" anchorCtr="0">
                          <a:spAutoFit/>
                        </wps:bodyPr>
                      </wps:wsp>
                      <wps:wsp>
                        <wps:cNvPr id="47" name="Arrow: Right 47"/>
                        <wps:cNvSpPr/>
                        <wps:spPr>
                          <a:xfrm>
                            <a:off x="3657600" y="717550"/>
                            <a:ext cx="190500" cy="1784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4616450" y="755650"/>
                            <a:ext cx="143301"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Left-Right 35"/>
                        <wps:cNvSpPr/>
                        <wps:spPr>
                          <a:xfrm>
                            <a:off x="2286000" y="2247900"/>
                            <a:ext cx="1303361" cy="1701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3981450" y="2241550"/>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2317750" y="2438400"/>
                            <a:ext cx="1132205" cy="260985"/>
                          </a:xfrm>
                          <a:prstGeom prst="rect">
                            <a:avLst/>
                          </a:prstGeom>
                          <a:solidFill>
                            <a:srgbClr val="FFFFFF"/>
                          </a:solidFill>
                          <a:ln w="9525">
                            <a:noFill/>
                            <a:miter lim="800000"/>
                            <a:headEnd/>
                            <a:tailEnd/>
                          </a:ln>
                        </wps:spPr>
                        <wps:txbx>
                          <w:txbxContent>
                            <w:p w14:paraId="3708BDF3" w14:textId="5752D70D" w:rsidR="00936611" w:rsidRDefault="00936611">
                              <w:r>
                                <w:t>Fully Connected</w:t>
                              </w:r>
                            </w:p>
                          </w:txbxContent>
                        </wps:txbx>
                        <wps:bodyPr rot="0" vert="horz" wrap="square" lIns="91440" tIns="45720" rIns="91440" bIns="45720" anchor="t" anchorCtr="0">
                          <a:spAutoFit/>
                        </wps:bodyPr>
                      </wps:wsp>
                      <wps:wsp>
                        <wps:cNvPr id="217" name="Text Box 2"/>
                        <wps:cNvSpPr txBox="1">
                          <a:spLocks noChangeArrowheads="1"/>
                        </wps:cNvSpPr>
                        <wps:spPr bwMode="auto">
                          <a:xfrm>
                            <a:off x="444500" y="2457450"/>
                            <a:ext cx="2303780" cy="260985"/>
                          </a:xfrm>
                          <a:prstGeom prst="rect">
                            <a:avLst/>
                          </a:prstGeom>
                          <a:noFill/>
                          <a:ln w="9525">
                            <a:noFill/>
                            <a:miter lim="800000"/>
                            <a:headEnd/>
                            <a:tailEnd/>
                          </a:ln>
                        </wps:spPr>
                        <wps:txbx>
                          <w:txbxContent>
                            <w:p w14:paraId="3A7797CE" w14:textId="45FE6360" w:rsidR="00936611" w:rsidRDefault="00936611">
                              <w:r>
                                <w:t>Feature extraction</w:t>
                              </w:r>
                            </w:p>
                          </w:txbxContent>
                        </wps:txbx>
                        <wps:bodyPr rot="0" vert="horz" wrap="square" lIns="91440" tIns="45720" rIns="91440" bIns="45720" anchor="t" anchorCtr="0">
                          <a:spAutoFit/>
                        </wps:bodyPr>
                      </wps:wsp>
                      <wps:wsp>
                        <wps:cNvPr id="54" name="Text Box 2"/>
                        <wps:cNvSpPr txBox="1">
                          <a:spLocks noChangeArrowheads="1"/>
                        </wps:cNvSpPr>
                        <wps:spPr bwMode="auto">
                          <a:xfrm>
                            <a:off x="3905250" y="2438400"/>
                            <a:ext cx="1132205" cy="272415"/>
                          </a:xfrm>
                          <a:prstGeom prst="rect">
                            <a:avLst/>
                          </a:prstGeom>
                          <a:solidFill>
                            <a:srgbClr val="FFFFFF"/>
                          </a:solidFill>
                          <a:ln w="9525">
                            <a:noFill/>
                            <a:miter lim="800000"/>
                            <a:headEnd/>
                            <a:tailEnd/>
                          </a:ln>
                        </wps:spPr>
                        <wps:txbx>
                          <w:txbxContent>
                            <w:p w14:paraId="50D1BF94" w14:textId="72516F1E" w:rsidR="00936611" w:rsidRDefault="00936611">
                              <w:r>
                                <w:t>Feed Forward</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65150"/>
                            <a:ext cx="876300" cy="438150"/>
                          </a:xfrm>
                          <a:prstGeom prst="rect">
                            <a:avLst/>
                          </a:prstGeom>
                          <a:noFill/>
                        </pic:spPr>
                      </pic:pic>
                    </wpg:wgp>
                  </a:graphicData>
                </a:graphic>
              </wp:anchor>
            </w:drawing>
          </mc:Choice>
          <mc:Fallback>
            <w:pict>
              <v:group w14:anchorId="036D73A5" id="Group 2" o:spid="_x0000_s1026" style="position:absolute;left:0;text-align:left;margin-left:.1pt;margin-top:10.45pt;width:446.25pt;height:214.05pt;z-index:251675136" coordsize="56673,2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2796;top:1968;width:16459;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">
                  <v:imagedata r:id="rId18" o:title=""/>
                </v:shape>
                <v:shapetype id="_x0000_t202" coordsize="21600,21600" o:spt="202" path="m,l,21600r21600,l21600,xe">
                  <v:stroke joinstyle="miter"/>
                  <v:path gradientshapeok="t" o:connecttype="rect"/>
                </v:shapetype>
                <v:shape id="Text Box 2" o:spid="_x0000_s1028" type="#_x0000_t202" style="position:absolute;left:17653;top:15176;width:627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E96F8F" w14:textId="472577B2" w:rsidR="00936611" w:rsidRDefault="00936611">
                        <w:r>
                          <w:t>Flatten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9" type="#_x0000_t13" style="position:absolute;left:9017;top:7302;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" adj="12268" fillcolor="#4f81bd [3204]" strokecolor="#243f60 [1604]" strokeweight="2pt"/>
                <v:shape id="Arrow: Right 31" o:spid="_x0000_s1030" type="#_x0000_t13" style="position:absolute;left:13208;top:7429;width:150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" adj="12692" fillcolor="#4f81bd [3204]" strokecolor="#243f60 [1604]" strokeweight="2pt"/>
                <v:shape id="Arrow: Right 32" o:spid="_x0000_s1031" type="#_x0000_t13" style="position:absolute;left:17589;top:7429;width:1501;height: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" adj="12661" fillcolor="#4f81bd [3204]" strokecolor="#243f60 [1604]" strokeweight="2pt"/>
                <v:shape id="Arrow: Right 33" o:spid="_x0000_s1032" type="#_x0000_t13" style="position:absolute;left:21590;top:7366;width:2251;height: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" adj="15641" fillcolor="#4f81bd [3204]" strokecolor="#243f60 [1604]" strokeweight="2pt"/>
                <v:shape id="Text Box 2" o:spid="_x0000_s1033" type="#_x0000_t202" style="position:absolute;top:10985;width:920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318E3DE3" w14:textId="5FB90D36" w:rsidR="00936611" w:rsidRDefault="00936611" w:rsidP="006F5736">
                        <w:r>
                          <w:t>Input Image</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4" o:spid="_x0000_s1034" type="#_x0000_t69" style="position:absolute;left:3111;top:22479;width:15149;height:1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" adj="1216" fillcolor="#4f81bd [3204]" strokecolor="#243f60 [1604]" strokeweight="2pt"/>
                <v:shape id="Text Box 2" o:spid="_x0000_s1035" type="#_x0000_t202" style="position:absolute;left:37020;top:762;width:968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37EA974B" w14:textId="431A4BE1" w:rsidR="00936611" w:rsidRDefault="00936611">
                        <w:r>
                          <w:t>Actual Value</w:t>
                        </w:r>
                      </w:p>
                    </w:txbxContent>
                  </v:textbox>
                </v:shape>
                <v:shape id="Text Box 2" o:spid="_x0000_s1036" type="#_x0000_t202" style="position:absolute;left:10541;width:2178;height:1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">
                  <v:textbox style="mso-fit-shape-to-text:t">
                    <w:txbxContent>
                      <w:p w14:paraId="4D847271" w14:textId="5B14C70F" w:rsidR="00936611" w:rsidRDefault="00936611">
                        <w:r>
                          <w:t>C</w:t>
                        </w:r>
                      </w:p>
                      <w:p w14:paraId="7BB760E3" w14:textId="18EFB9D7" w:rsidR="00936611" w:rsidRDefault="00936611">
                        <w:r>
                          <w:t>o</w:t>
                        </w:r>
                      </w:p>
                      <w:p w14:paraId="3FB93915" w14:textId="1F59651C" w:rsidR="00936611" w:rsidRDefault="00936611">
                        <w:r>
                          <w:t>n</w:t>
                        </w:r>
                      </w:p>
                      <w:p w14:paraId="4388B8D1" w14:textId="4492015A" w:rsidR="00936611" w:rsidRDefault="00936611">
                        <w:r>
                          <w:t>v</w:t>
                        </w:r>
                      </w:p>
                      <w:p w14:paraId="304AB961" w14:textId="20B2EBEA" w:rsidR="00936611" w:rsidRDefault="00936611">
                        <w:r>
                          <w:t>o</w:t>
                        </w:r>
                      </w:p>
                      <w:p w14:paraId="0B113518" w14:textId="4DA3298A" w:rsidR="00936611" w:rsidRDefault="00936611">
                        <w:r>
                          <w:t>l</w:t>
                        </w:r>
                      </w:p>
                      <w:p w14:paraId="077D6CAD" w14:textId="427049D1" w:rsidR="00936611" w:rsidRDefault="00936611">
                        <w:r>
                          <w:t>u</w:t>
                        </w:r>
                      </w:p>
                      <w:p w14:paraId="68CCA3BA" w14:textId="7F6C11C9" w:rsidR="00936611" w:rsidRDefault="00936611">
                        <w:r>
                          <w:t>t</w:t>
                        </w:r>
                      </w:p>
                      <w:p w14:paraId="6FF34C25" w14:textId="6867D08D" w:rsidR="00936611" w:rsidRDefault="00936611">
                        <w:r>
                          <w:t>i</w:t>
                        </w:r>
                      </w:p>
                      <w:p w14:paraId="71B8A429" w14:textId="3D791DE2" w:rsidR="00936611" w:rsidRDefault="00936611">
                        <w:r>
                          <w:t>o</w:t>
                        </w:r>
                      </w:p>
                      <w:p w14:paraId="6A7C46B5" w14:textId="3CB18544" w:rsidR="00936611" w:rsidRDefault="00936611">
                        <w:r>
                          <w:t>n</w:t>
                        </w:r>
                      </w:p>
                    </w:txbxContent>
                  </v:textbox>
                </v:shape>
                <v:shape id="Text Box 2" o:spid="_x0000_s1037" type="#_x0000_t202" style="position:absolute;left:14986;top:2032;width:2178;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">
                  <v:textbox style="mso-fit-shape-to-text:t">
                    <w:txbxContent>
                      <w:p w14:paraId="525FECF7" w14:textId="4A782D2C" w:rsidR="00936611" w:rsidRDefault="00936611" w:rsidP="00DC771D">
                        <w:r>
                          <w:t>P</w:t>
                        </w:r>
                      </w:p>
                      <w:p w14:paraId="044998E0" w14:textId="2F2B1D93" w:rsidR="00936611" w:rsidRDefault="00936611" w:rsidP="00DC771D">
                        <w:r>
                          <w:t>o</w:t>
                        </w:r>
                      </w:p>
                      <w:p w14:paraId="241A5826" w14:textId="21D6D8F6" w:rsidR="00936611" w:rsidRDefault="00936611" w:rsidP="00DC771D">
                        <w:r>
                          <w:t>l</w:t>
                        </w:r>
                      </w:p>
                      <w:p w14:paraId="2090F524" w14:textId="0EB3040A" w:rsidR="00936611" w:rsidRDefault="00936611" w:rsidP="00DC771D">
                        <w:r>
                          <w:t>l</w:t>
                        </w:r>
                      </w:p>
                      <w:p w14:paraId="04AEBCFE" w14:textId="78437214" w:rsidR="00936611" w:rsidRDefault="00936611" w:rsidP="00DC771D">
                        <w:r>
                          <w:t>i</w:t>
                        </w:r>
                      </w:p>
                      <w:p w14:paraId="4E7C589C" w14:textId="6C0BA26F" w:rsidR="00936611" w:rsidRDefault="00936611" w:rsidP="00DC771D">
                        <w:r>
                          <w:t>n</w:t>
                        </w:r>
                      </w:p>
                      <w:p w14:paraId="1563611B" w14:textId="20910820" w:rsidR="00936611" w:rsidRDefault="00936611" w:rsidP="00DC771D">
                        <w:r>
                          <w:t>g</w:t>
                        </w:r>
                      </w:p>
                    </w:txbxContent>
                  </v:textbox>
                </v:shape>
                <v:shape id="Text Box 2" o:spid="_x0000_s1038" type="#_x0000_t202" style="position:absolute;left:38481;top:6731;width:73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699406C3" w14:textId="0400A4A4" w:rsidR="00936611" w:rsidRDefault="00936611">
                        <w:r>
                          <w:t>Compare</w:t>
                        </w:r>
                      </w:p>
                    </w:txbxContent>
                  </v:textbox>
                </v:shape>
                <v:shape id="Text Box 2" o:spid="_x0000_s1039" type="#_x0000_t202" style="position:absolute;left:47942;top:5905;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0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cACPL+kHyMkdAAD//wMAUEsBAi0AFAAGAAgAAAAhANvh9svuAAAAhQEAABMAAAAAAAAAAAAA&#10;AAAAAAAAAFtDb250ZW50X1R5cGVzXS54bWxQSwECLQAUAAYACAAAACEAWvQsW78AAAAVAQAACwAA&#10;AAAAAAAAAAAAAAAfAQAAX3JlbHMvLnJlbHNQSwECLQAUAAYACAAAACEAKQlqdMMAAADbAAAADwAA&#10;AAAAAAAAAAAAAAAHAgAAZHJzL2Rvd25yZXYueG1sUEsFBgAAAAADAAMAtwAAAPcCAAAAAA==&#10;">
                  <v:textbox style="mso-fit-shape-to-text:t">
                    <w:txbxContent>
                      <w:p w14:paraId="7A2BA139" w14:textId="77777777" w:rsidR="00936611" w:rsidRDefault="00936611">
                        <w:r>
                          <w:t>Error/</w:t>
                        </w:r>
                      </w:p>
                      <w:p w14:paraId="42CC436B" w14:textId="3DB59541" w:rsidR="00936611" w:rsidRDefault="00936611">
                        <w:r>
                          <w:t>Adjustment</w:t>
                        </w:r>
                      </w:p>
                    </w:txbxContent>
                  </v:textbox>
                </v:shape>
                <v:shape id="Arrow: Right 47" o:spid="_x0000_s1040" type="#_x0000_t13" style="position:absolute;left:36576;top:7175;width:1905;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" adj="11484" fillcolor="#4f81bd [3204]" strokecolor="#243f60 [1604]" strokeweight="2pt"/>
                <v:shape id="Arrow: Right 49" o:spid="_x0000_s1041" type="#_x0000_t13" style="position:absolute;left:46164;top:7556;width:143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" adj="12268" fillcolor="#4f81bd [3204]" strokecolor="#243f60 [1604]" strokeweight="2pt"/>
                <v:shape id="Arrow: Left-Right 35" o:spid="_x0000_s1042" type="#_x0000_t69" style="position:absolute;left:22860;top:22479;width:13033;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" adj="1410" fillcolor="#4f81bd [3204]" strokecolor="#243f60 [1604]" strokeweight="2pt"/>
                <v:shape id="Arrow: Right 53" o:spid="_x0000_s1043" type="#_x0000_t13" style="position:absolute;left:39814;top:22415;width:8530;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" adj="19163" fillcolor="#4f81bd [3204]" strokecolor="#243f60 [1604]" strokeweight="2pt"/>
                <v:shape id="Text Box 2" o:spid="_x0000_s1044" type="#_x0000_t202" style="position:absolute;left:23177;top:24384;width:1132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708BDF3" w14:textId="5752D70D" w:rsidR="00936611" w:rsidRDefault="00936611">
                        <w:r>
                          <w:t>Fully Connected</w:t>
                        </w:r>
                      </w:p>
                    </w:txbxContent>
                  </v:textbox>
                </v:shape>
                <v:shape id="Text Box 2" o:spid="_x0000_s1045" type="#_x0000_t202" style="position:absolute;left:4445;top:24574;width:230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A7797CE" w14:textId="45FE6360" w:rsidR="00936611" w:rsidRDefault="00936611">
                        <w:r>
                          <w:t>Feature extraction</w:t>
                        </w:r>
                      </w:p>
                    </w:txbxContent>
                  </v:textbox>
                </v:shape>
                <v:shape id="Text Box 2" o:spid="_x0000_s1046" type="#_x0000_t202" style="position:absolute;left:39052;top:24384;width:1132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0D1BF94" w14:textId="72516F1E" w:rsidR="00936611" w:rsidRDefault="00936611">
                        <w:r>
                          <w:t>Feed Forward</w:t>
                        </w:r>
                      </w:p>
                    </w:txbxContent>
                  </v:textbox>
                </v:shape>
                <v:shape id="Picture 230" o:spid="_x0000_s1047" type="#_x0000_t75" style="position:absolute;top:5651;width:8763;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">
                  <v:imagedata r:id="rId19" o:title=""/>
                </v:shape>
              </v:group>
            </w:pict>
          </mc:Fallback>
        </mc:AlternateContent>
      </w:r>
      <w:r w:rsidR="008643DF">
        <w:rPr>
          <w:iCs w:val="0"/>
          <w:color w:val="auto"/>
          <w:szCs w:val="20"/>
          <w:lang w:val="en-GB"/>
        </w:rPr>
        <w:t xml:space="preserve"> </w:t>
      </w:r>
      <w:r w:rsidR="004938C1">
        <w:rPr>
          <w:iCs w:val="0"/>
          <w:color w:val="auto"/>
          <w:szCs w:val="20"/>
          <w:lang w:val="en-GB"/>
        </w:rPr>
        <w:t xml:space="preserve"> </w:t>
      </w:r>
    </w:p>
    <w:p w14:paraId="7EC3CCAB" w14:textId="72C5B2A6" w:rsidR="00D26645" w:rsidRPr="0082093E" w:rsidRDefault="00D26645" w:rsidP="0082093E">
      <w:pPr>
        <w:pStyle w:val="BodytextIndented"/>
        <w:rPr>
          <w:color w:val="auto"/>
          <w:lang w:val="en-GB"/>
        </w:rPr>
      </w:pPr>
    </w:p>
    <w:p w14:paraId="7514215E" w14:textId="47DB0373" w:rsidR="00A81322" w:rsidRDefault="00A81322" w:rsidP="00157612">
      <w:pPr>
        <w:pStyle w:val="BodytextIndented"/>
        <w:rPr>
          <w:color w:val="FF0000"/>
          <w:lang w:val="en-GB"/>
        </w:rPr>
      </w:pPr>
    </w:p>
    <w:tbl>
      <w:tblPr>
        <w:tblStyle w:val="TableGrid"/>
        <w:tblpPr w:leftFromText="180" w:rightFromText="180" w:vertAnchor="text" w:horzAnchor="page" w:tblpX="4482" w:tblpY="-22"/>
        <w:tblW w:w="0" w:type="auto"/>
        <w:tblLook w:val="04A0" w:firstRow="1" w:lastRow="0" w:firstColumn="1" w:lastColumn="0" w:noHBand="0" w:noVBand="1"/>
      </w:tblPr>
      <w:tblGrid>
        <w:gridCol w:w="279"/>
      </w:tblGrid>
      <w:tr w:rsidR="00D26645" w14:paraId="56CEC5FD" w14:textId="77777777" w:rsidTr="00D26645">
        <w:tc>
          <w:tcPr>
            <w:tcW w:w="279" w:type="dxa"/>
          </w:tcPr>
          <w:p w14:paraId="2B04160D" w14:textId="77777777" w:rsidR="00D26645" w:rsidRDefault="00D26645" w:rsidP="00D26645">
            <w:pPr>
              <w:pStyle w:val="BodytextIndented"/>
              <w:ind w:firstLine="0"/>
              <w:rPr>
                <w:color w:val="FF0000"/>
                <w:lang w:val="en-GB"/>
              </w:rPr>
            </w:pPr>
            <w:bookmarkStart w:id="0" w:name="_Hlk54345456"/>
          </w:p>
        </w:tc>
      </w:tr>
      <w:tr w:rsidR="00D26645" w14:paraId="5466AC9B" w14:textId="77777777" w:rsidTr="00D26645">
        <w:tc>
          <w:tcPr>
            <w:tcW w:w="279" w:type="dxa"/>
          </w:tcPr>
          <w:p w14:paraId="558E6FDF" w14:textId="77777777" w:rsidR="00D26645" w:rsidRDefault="00D26645" w:rsidP="00D26645">
            <w:pPr>
              <w:pStyle w:val="BodytextIndented"/>
              <w:ind w:firstLine="0"/>
              <w:rPr>
                <w:color w:val="FF0000"/>
                <w:lang w:val="en-GB"/>
              </w:rPr>
            </w:pPr>
          </w:p>
        </w:tc>
      </w:tr>
      <w:tr w:rsidR="00D26645" w14:paraId="38544CC1" w14:textId="77777777" w:rsidTr="00D26645">
        <w:tc>
          <w:tcPr>
            <w:tcW w:w="279" w:type="dxa"/>
          </w:tcPr>
          <w:p w14:paraId="01F8940C" w14:textId="77777777" w:rsidR="00D26645" w:rsidRDefault="00D26645" w:rsidP="00D26645">
            <w:pPr>
              <w:pStyle w:val="BodytextIndented"/>
              <w:ind w:firstLine="0"/>
              <w:rPr>
                <w:color w:val="FF0000"/>
                <w:lang w:val="en-GB"/>
              </w:rPr>
            </w:pPr>
          </w:p>
        </w:tc>
      </w:tr>
      <w:tr w:rsidR="00D26645" w14:paraId="53781DE3" w14:textId="77777777" w:rsidTr="00D26645">
        <w:tc>
          <w:tcPr>
            <w:tcW w:w="279" w:type="dxa"/>
          </w:tcPr>
          <w:p w14:paraId="15114B08" w14:textId="77777777" w:rsidR="00D26645" w:rsidRDefault="00D26645" w:rsidP="00D26645">
            <w:pPr>
              <w:pStyle w:val="BodytextIndented"/>
              <w:ind w:firstLine="0"/>
              <w:rPr>
                <w:color w:val="FF0000"/>
                <w:lang w:val="en-GB"/>
              </w:rPr>
            </w:pPr>
          </w:p>
        </w:tc>
      </w:tr>
      <w:tr w:rsidR="00D26645" w14:paraId="4D5FE3C1" w14:textId="77777777" w:rsidTr="00D26645">
        <w:tc>
          <w:tcPr>
            <w:tcW w:w="279" w:type="dxa"/>
          </w:tcPr>
          <w:p w14:paraId="421F7F35" w14:textId="77777777" w:rsidR="00D26645" w:rsidRDefault="00D26645" w:rsidP="00D26645">
            <w:pPr>
              <w:pStyle w:val="BodytextIndented"/>
              <w:ind w:firstLine="0"/>
              <w:rPr>
                <w:color w:val="FF0000"/>
                <w:lang w:val="en-GB"/>
              </w:rPr>
            </w:pPr>
          </w:p>
        </w:tc>
      </w:tr>
      <w:tr w:rsidR="00D26645" w14:paraId="12E120CF" w14:textId="77777777" w:rsidTr="00D26645">
        <w:tc>
          <w:tcPr>
            <w:tcW w:w="279" w:type="dxa"/>
          </w:tcPr>
          <w:p w14:paraId="72B1323C" w14:textId="77777777" w:rsidR="00D26645" w:rsidRDefault="00D26645" w:rsidP="00D26645">
            <w:pPr>
              <w:pStyle w:val="BodytextIndented"/>
              <w:ind w:firstLine="0"/>
              <w:rPr>
                <w:color w:val="FF0000"/>
                <w:lang w:val="en-GB"/>
              </w:rPr>
            </w:pPr>
          </w:p>
        </w:tc>
      </w:tr>
    </w:tbl>
    <w:bookmarkEnd w:id="0"/>
    <w:p w14:paraId="258BBBD9" w14:textId="4BC58325" w:rsidR="00E10502" w:rsidRDefault="008616A9" w:rsidP="00157612">
      <w:pPr>
        <w:pStyle w:val="BodytextIndented"/>
        <w:rPr>
          <w:color w:val="FF0000"/>
          <w:lang w:val="en-GB"/>
        </w:rPr>
      </w:pPr>
      <w:r>
        <w:rPr>
          <w:noProof/>
          <w:color w:val="FF0000"/>
          <w:lang w:val="en-GB"/>
        </w:rPr>
        <mc:AlternateContent>
          <mc:Choice Requires="wps">
            <w:drawing>
              <wp:anchor distT="0" distB="0" distL="114300" distR="114300" simplePos="0" relativeHeight="251654656" behindDoc="0" locked="0" layoutInCell="1" allowOverlap="1" wp14:anchorId="54133BF9" wp14:editId="6367868E">
                <wp:simplePos x="0" y="0"/>
                <wp:positionH relativeFrom="column">
                  <wp:posOffset>4111335</wp:posOffset>
                </wp:positionH>
                <wp:positionV relativeFrom="paragraph">
                  <wp:posOffset>47166</wp:posOffset>
                </wp:positionV>
                <wp:extent cx="165194" cy="225188"/>
                <wp:effectExtent l="19050" t="0" r="25400" b="41910"/>
                <wp:wrapNone/>
                <wp:docPr id="46" name="Arrow: Down 46"/>
                <wp:cNvGraphicFramePr/>
                <a:graphic xmlns:a="http://schemas.openxmlformats.org/drawingml/2006/main">
                  <a:graphicData uri="http://schemas.microsoft.com/office/word/2010/wordprocessingShape">
                    <wps:wsp>
                      <wps:cNvSpPr/>
                      <wps:spPr>
                        <a:xfrm>
                          <a:off x="0" y="0"/>
                          <a:ext cx="165194"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78D9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6" type="#_x0000_t67" style="position:absolute;margin-left:323.75pt;margin-top:3.7pt;width:13pt;height:17.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" adj="13677" fillcolor="#4f81bd [3204]" strokecolor="#243f60 [1604]" strokeweight="2pt"/>
            </w:pict>
          </mc:Fallback>
        </mc:AlternateContent>
      </w:r>
    </w:p>
    <w:p w14:paraId="38684B35" w14:textId="18459341" w:rsidR="00531B09" w:rsidRDefault="00531B09" w:rsidP="00157612">
      <w:pPr>
        <w:pStyle w:val="BodytextIndented"/>
        <w:rPr>
          <w:color w:val="FF0000"/>
          <w:lang w:val="en-GB"/>
        </w:rPr>
      </w:pPr>
    </w:p>
    <w:p w14:paraId="431C6DC2" w14:textId="3F44247E" w:rsidR="00531B09" w:rsidRDefault="00531B09" w:rsidP="00157612">
      <w:pPr>
        <w:pStyle w:val="BodytextIndented"/>
        <w:rPr>
          <w:color w:val="FF0000"/>
          <w:lang w:val="en-GB"/>
        </w:rPr>
      </w:pPr>
    </w:p>
    <w:p w14:paraId="62856840" w14:textId="3E898288" w:rsidR="00A81322" w:rsidRDefault="00A81322" w:rsidP="00157612">
      <w:pPr>
        <w:pStyle w:val="BodytextIndented"/>
        <w:rPr>
          <w:color w:val="FF0000"/>
          <w:lang w:val="en-GB"/>
        </w:rPr>
      </w:pPr>
    </w:p>
    <w:p w14:paraId="796CE028" w14:textId="2FA5DE9E" w:rsidR="001B2D2F" w:rsidRDefault="001B2D2F" w:rsidP="00157612">
      <w:pPr>
        <w:pStyle w:val="BodytextIndented"/>
        <w:rPr>
          <w:color w:val="FF0000"/>
          <w:lang w:val="en-GB"/>
        </w:rPr>
      </w:pPr>
    </w:p>
    <w:p w14:paraId="415AD05F" w14:textId="72DF6FA3" w:rsidR="001B2D2F" w:rsidRDefault="001B2D2F" w:rsidP="00157612">
      <w:pPr>
        <w:pStyle w:val="BodytextIndented"/>
        <w:rPr>
          <w:color w:val="FF0000"/>
          <w:lang w:val="en-GB"/>
        </w:rPr>
      </w:pPr>
    </w:p>
    <w:p w14:paraId="05A255E8" w14:textId="4A4A0974" w:rsidR="001B2D2F" w:rsidRDefault="001B2D2F" w:rsidP="00157612">
      <w:pPr>
        <w:pStyle w:val="BodytextIndented"/>
        <w:rPr>
          <w:color w:val="FF0000"/>
          <w:lang w:val="en-GB"/>
        </w:rPr>
      </w:pPr>
    </w:p>
    <w:p w14:paraId="3514757F" w14:textId="5702EBAE" w:rsidR="001B2D2F" w:rsidRDefault="001B2D2F" w:rsidP="00157612">
      <w:pPr>
        <w:pStyle w:val="BodytextIndented"/>
        <w:rPr>
          <w:color w:val="FF0000"/>
          <w:lang w:val="en-GB"/>
        </w:rPr>
      </w:pPr>
    </w:p>
    <w:p w14:paraId="43DD1FA6" w14:textId="471EF161" w:rsidR="001B2D2F" w:rsidRDefault="001B2D2F" w:rsidP="00157612">
      <w:pPr>
        <w:pStyle w:val="BodytextIndented"/>
        <w:rPr>
          <w:color w:val="FF0000"/>
          <w:lang w:val="en-GB"/>
        </w:rPr>
      </w:pPr>
    </w:p>
    <w:p w14:paraId="38BB5EF2" w14:textId="4AA4BBD5" w:rsidR="001B2D2F" w:rsidRDefault="001B2D2F" w:rsidP="00157612">
      <w:pPr>
        <w:pStyle w:val="BodytextIndented"/>
        <w:rPr>
          <w:color w:val="FF0000"/>
          <w:lang w:val="en-GB"/>
        </w:rPr>
      </w:pPr>
    </w:p>
    <w:p w14:paraId="4598EE64" w14:textId="4D4C8091" w:rsidR="001B2D2F" w:rsidRDefault="001B2D2F" w:rsidP="00157612">
      <w:pPr>
        <w:pStyle w:val="BodytextIndented"/>
        <w:rPr>
          <w:color w:val="FF0000"/>
          <w:lang w:val="en-GB"/>
        </w:rPr>
      </w:pPr>
    </w:p>
    <w:p w14:paraId="30FEC0EC" w14:textId="4D4354B1" w:rsidR="00FA561F" w:rsidRDefault="00FA561F" w:rsidP="00370A56">
      <w:pPr>
        <w:pStyle w:val="BodytextIndented"/>
        <w:jc w:val="center"/>
        <w:rPr>
          <w:b/>
          <w:bCs/>
          <w:color w:val="auto"/>
          <w:lang w:val="en-GB"/>
        </w:rPr>
      </w:pPr>
    </w:p>
    <w:p w14:paraId="2A185C65" w14:textId="65077FC3" w:rsidR="00D26645" w:rsidRDefault="00D26645" w:rsidP="00370A56">
      <w:pPr>
        <w:pStyle w:val="BodytextIndented"/>
        <w:jc w:val="center"/>
        <w:rPr>
          <w:b/>
          <w:bCs/>
          <w:color w:val="auto"/>
          <w:lang w:val="en-GB"/>
        </w:rPr>
      </w:pPr>
    </w:p>
    <w:p w14:paraId="44CC289A" w14:textId="60A1EA36" w:rsidR="00D26645" w:rsidRDefault="00D26645" w:rsidP="00370A56">
      <w:pPr>
        <w:pStyle w:val="BodytextIndented"/>
        <w:jc w:val="center"/>
        <w:rPr>
          <w:b/>
          <w:bCs/>
          <w:color w:val="auto"/>
          <w:lang w:val="en-GB"/>
        </w:rPr>
      </w:pPr>
    </w:p>
    <w:p w14:paraId="61143EE2" w14:textId="7CA3B7D4" w:rsidR="00D26645" w:rsidRDefault="00D26645" w:rsidP="00370A56">
      <w:pPr>
        <w:pStyle w:val="BodytextIndented"/>
        <w:jc w:val="center"/>
        <w:rPr>
          <w:b/>
          <w:bCs/>
          <w:color w:val="auto"/>
          <w:lang w:val="en-GB"/>
        </w:rPr>
      </w:pPr>
    </w:p>
    <w:p w14:paraId="36936156" w14:textId="6663ED51" w:rsidR="00D26645" w:rsidRDefault="00D26645" w:rsidP="00370A56">
      <w:pPr>
        <w:pStyle w:val="BodytextIndented"/>
        <w:jc w:val="center"/>
        <w:rPr>
          <w:b/>
          <w:bCs/>
          <w:color w:val="auto"/>
          <w:lang w:val="en-GB"/>
        </w:rPr>
      </w:pPr>
    </w:p>
    <w:p w14:paraId="49C68C17" w14:textId="1DF78FF6" w:rsidR="00D26645" w:rsidRDefault="002031B8" w:rsidP="00370A56">
      <w:pPr>
        <w:pStyle w:val="BodytextIndented"/>
        <w:jc w:val="center"/>
        <w:rPr>
          <w:b/>
          <w:bCs/>
          <w:color w:val="auto"/>
          <w:lang w:val="en-GB"/>
        </w:rPr>
      </w:pPr>
      <w:r>
        <w:rPr>
          <w:b/>
          <w:bCs/>
          <w:noProof/>
          <w:color w:val="auto"/>
          <w:lang w:val="en-GB"/>
        </w:rPr>
        <mc:AlternateContent>
          <mc:Choice Requires="wpg">
            <w:drawing>
              <wp:anchor distT="0" distB="0" distL="114300" distR="114300" simplePos="0" relativeHeight="251667968" behindDoc="0" locked="0" layoutInCell="1" allowOverlap="1" wp14:anchorId="12CA1B0E" wp14:editId="15A1EE4C">
                <wp:simplePos x="0" y="0"/>
                <wp:positionH relativeFrom="column">
                  <wp:posOffset>2117619</wp:posOffset>
                </wp:positionH>
                <wp:positionV relativeFrom="paragraph">
                  <wp:posOffset>24431</wp:posOffset>
                </wp:positionV>
                <wp:extent cx="3259194" cy="184665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3259194" cy="1846650"/>
                          <a:chOff x="0" y="0"/>
                          <a:chExt cx="3259194" cy="1846650"/>
                        </a:xfrm>
                      </wpg:grpSpPr>
                      <pic:pic xmlns:pic="http://schemas.openxmlformats.org/drawingml/2006/picture">
                        <pic:nvPicPr>
                          <pic:cNvPr id="55" name="Picture 5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353185"/>
                          </a:xfrm>
                          <a:prstGeom prst="rect">
                            <a:avLst/>
                          </a:prstGeom>
                          <a:noFill/>
                        </pic:spPr>
                      </pic:pic>
                      <wps:wsp>
                        <wps:cNvPr id="56" name="Arrow: Right 56"/>
                        <wps:cNvSpPr/>
                        <wps:spPr>
                          <a:xfrm rot="10800000">
                            <a:off x="1134300" y="1298153"/>
                            <a:ext cx="852985" cy="1924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956684" y="1585665"/>
                            <a:ext cx="2302510" cy="260985"/>
                          </a:xfrm>
                          <a:prstGeom prst="rect">
                            <a:avLst/>
                          </a:prstGeom>
                          <a:solidFill>
                            <a:srgbClr val="FFFFFF"/>
                          </a:solidFill>
                          <a:ln w="9525">
                            <a:noFill/>
                            <a:miter lim="800000"/>
                            <a:headEnd/>
                            <a:tailEnd/>
                          </a:ln>
                        </wps:spPr>
                        <wps:txbx>
                          <w:txbxContent>
                            <w:p w14:paraId="5103C895" w14:textId="4F290E40" w:rsidR="00936611" w:rsidRDefault="00936611">
                              <w:r>
                                <w:t>Back Propagation</w:t>
                              </w:r>
                            </w:p>
                          </w:txbxContent>
                        </wps:txbx>
                        <wps:bodyPr rot="0" vert="horz" wrap="square" lIns="91440" tIns="45720" rIns="91440" bIns="45720" anchor="t" anchorCtr="0">
                          <a:spAutoFit/>
                        </wps:bodyPr>
                      </wps:wsp>
                      <wps:wsp>
                        <wps:cNvPr id="58" name="Text Box 2"/>
                        <wps:cNvSpPr txBox="1">
                          <a:spLocks noChangeArrowheads="1"/>
                        </wps:cNvSpPr>
                        <wps:spPr bwMode="auto">
                          <a:xfrm>
                            <a:off x="2177646" y="544412"/>
                            <a:ext cx="873125" cy="421640"/>
                          </a:xfrm>
                          <a:prstGeom prst="rect">
                            <a:avLst/>
                          </a:prstGeom>
                          <a:solidFill>
                            <a:srgbClr val="FFFFFF"/>
                          </a:solidFill>
                          <a:ln w="9525">
                            <a:solidFill>
                              <a:srgbClr val="000000"/>
                            </a:solidFill>
                            <a:miter lim="800000"/>
                            <a:headEnd/>
                            <a:tailEnd/>
                          </a:ln>
                        </wps:spPr>
                        <wps:txbx>
                          <w:txbxContent>
                            <w:p w14:paraId="630165C0" w14:textId="77777777" w:rsidR="00936611" w:rsidRDefault="00936611" w:rsidP="00041691">
                              <w:r>
                                <w:t>Error/</w:t>
                              </w:r>
                            </w:p>
                            <w:p w14:paraId="47A961F9" w14:textId="77777777" w:rsidR="00936611" w:rsidRDefault="00936611" w:rsidP="00041691">
                              <w:r>
                                <w:t>Adjustment</w:t>
                              </w:r>
                            </w:p>
                          </w:txbxContent>
                        </wps:txbx>
                        <wps:bodyPr rot="0" vert="horz" wrap="square" lIns="91440" tIns="45720" rIns="91440" bIns="45720" anchor="t" anchorCtr="0">
                          <a:spAutoFit/>
                        </wps:bodyPr>
                      </wps:wsp>
                      <wps:wsp>
                        <wps:cNvPr id="59" name="Arrow: Right 59"/>
                        <wps:cNvSpPr/>
                        <wps:spPr>
                          <a:xfrm rot="10800000">
                            <a:off x="1472576" y="642745"/>
                            <a:ext cx="485917" cy="19249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CA1B0E" id="Group 212" o:spid="_x0000_s1048" style="position:absolute;left:0;text-align:left;margin-left:166.75pt;margin-top:1.9pt;width:256.65pt;height:145.4pt;z-index:251667968" coordsize="32591,18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">
                <v:shape id="Picture 55" o:spid="_x0000_s1049" type="#_x0000_t75" style="position:absolute;width:16459;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">
                  <v:imagedata r:id="rId18" o:title=""/>
                </v:shape>
                <v:shape id="Arrow: Right 56" o:spid="_x0000_s1050" type="#_x0000_t13" style="position:absolute;left:11343;top:12981;width:852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" adj="19163" fillcolor="#4f81bd [3204]" strokecolor="#243f60 [1604]" strokeweight="2pt"/>
                <v:shape id="Text Box 2" o:spid="_x0000_s1051" type="#_x0000_t202" style="position:absolute;left:9566;top:15856;width:2302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103C895" w14:textId="4F290E40" w:rsidR="00936611" w:rsidRDefault="00936611">
                        <w:r>
                          <w:t>Back Propagation</w:t>
                        </w:r>
                      </w:p>
                    </w:txbxContent>
                  </v:textbox>
                </v:shape>
                <v:shape id="Text Box 2" o:spid="_x0000_s1052" type="#_x0000_t202" style="position:absolute;left:21776;top:5444;width:8731;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">
                  <v:textbox style="mso-fit-shape-to-text:t">
                    <w:txbxContent>
                      <w:p w14:paraId="630165C0" w14:textId="77777777" w:rsidR="00936611" w:rsidRDefault="00936611" w:rsidP="00041691">
                        <w:r>
                          <w:t>Error/</w:t>
                        </w:r>
                      </w:p>
                      <w:p w14:paraId="47A961F9" w14:textId="77777777" w:rsidR="00936611" w:rsidRDefault="00936611" w:rsidP="00041691">
                        <w:r>
                          <w:t>Adjustment</w:t>
                        </w:r>
                      </w:p>
                    </w:txbxContent>
                  </v:textbox>
                </v:shape>
                <v:shape id="Arrow: Right 59" o:spid="_x0000_s1053" type="#_x0000_t13" style="position:absolute;left:14725;top:6427;width:4859;height:19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" adj="17322" fillcolor="#4f81bd" strokecolor="#385d8a" strokeweight="2pt"/>
              </v:group>
            </w:pict>
          </mc:Fallback>
        </mc:AlternateContent>
      </w:r>
    </w:p>
    <w:p w14:paraId="50DE3F77" w14:textId="4C6837AC" w:rsidR="00D26645" w:rsidRDefault="00D26645" w:rsidP="00370A56">
      <w:pPr>
        <w:pStyle w:val="BodytextIndented"/>
        <w:jc w:val="center"/>
        <w:rPr>
          <w:b/>
          <w:bCs/>
          <w:color w:val="auto"/>
          <w:lang w:val="en-GB"/>
        </w:rPr>
      </w:pPr>
    </w:p>
    <w:p w14:paraId="1911989E" w14:textId="3EE7EF20" w:rsidR="00D26645" w:rsidRDefault="00D26645" w:rsidP="00370A56">
      <w:pPr>
        <w:pStyle w:val="BodytextIndented"/>
        <w:jc w:val="center"/>
        <w:rPr>
          <w:b/>
          <w:bCs/>
          <w:color w:val="auto"/>
          <w:lang w:val="en-GB"/>
        </w:rPr>
      </w:pPr>
    </w:p>
    <w:p w14:paraId="71F857AF" w14:textId="320E51D9" w:rsidR="00D26645" w:rsidRDefault="00D26645" w:rsidP="00370A56">
      <w:pPr>
        <w:pStyle w:val="BodytextIndented"/>
        <w:jc w:val="center"/>
        <w:rPr>
          <w:b/>
          <w:bCs/>
          <w:color w:val="auto"/>
          <w:lang w:val="en-GB"/>
        </w:rPr>
      </w:pPr>
    </w:p>
    <w:p w14:paraId="56AD9BD8" w14:textId="3E38B283" w:rsidR="00D26645" w:rsidRDefault="00D26645" w:rsidP="00370A56">
      <w:pPr>
        <w:pStyle w:val="BodytextIndented"/>
        <w:jc w:val="center"/>
        <w:rPr>
          <w:b/>
          <w:bCs/>
          <w:color w:val="auto"/>
          <w:lang w:val="en-GB"/>
        </w:rPr>
      </w:pPr>
    </w:p>
    <w:p w14:paraId="0F8DF3A2" w14:textId="34ED8517" w:rsidR="00D26645" w:rsidRDefault="00D26645" w:rsidP="00370A56">
      <w:pPr>
        <w:pStyle w:val="BodytextIndented"/>
        <w:jc w:val="center"/>
        <w:rPr>
          <w:b/>
          <w:bCs/>
          <w:color w:val="auto"/>
          <w:lang w:val="en-GB"/>
        </w:rPr>
      </w:pPr>
    </w:p>
    <w:p w14:paraId="13265BCC" w14:textId="7344ECE6" w:rsidR="00A72415" w:rsidRDefault="00A72415" w:rsidP="00370A56">
      <w:pPr>
        <w:pStyle w:val="BodytextIndented"/>
        <w:jc w:val="center"/>
        <w:rPr>
          <w:b/>
          <w:bCs/>
          <w:color w:val="auto"/>
          <w:lang w:val="en-GB"/>
        </w:rPr>
      </w:pPr>
    </w:p>
    <w:p w14:paraId="265D050B" w14:textId="126ACF8F" w:rsidR="00A72415" w:rsidRDefault="00A72415" w:rsidP="00370A56">
      <w:pPr>
        <w:pStyle w:val="BodytextIndented"/>
        <w:jc w:val="center"/>
        <w:rPr>
          <w:b/>
          <w:bCs/>
          <w:color w:val="auto"/>
          <w:lang w:val="en-GB"/>
        </w:rPr>
      </w:pPr>
    </w:p>
    <w:p w14:paraId="6F9FF6CC" w14:textId="44ED7468" w:rsidR="00A72415" w:rsidRDefault="00A72415" w:rsidP="00370A56">
      <w:pPr>
        <w:pStyle w:val="BodytextIndented"/>
        <w:jc w:val="center"/>
        <w:rPr>
          <w:b/>
          <w:bCs/>
          <w:color w:val="auto"/>
          <w:lang w:val="en-GB"/>
        </w:rPr>
      </w:pPr>
    </w:p>
    <w:p w14:paraId="347970BB" w14:textId="77777777" w:rsidR="00A72415" w:rsidRDefault="00A72415" w:rsidP="00370A56">
      <w:pPr>
        <w:pStyle w:val="BodytextIndented"/>
        <w:jc w:val="center"/>
        <w:rPr>
          <w:b/>
          <w:bCs/>
          <w:color w:val="auto"/>
          <w:lang w:val="en-GB"/>
        </w:rPr>
      </w:pPr>
    </w:p>
    <w:p w14:paraId="730CE8C8" w14:textId="68AC6249" w:rsidR="00A72415" w:rsidRDefault="00A72415" w:rsidP="00370A56">
      <w:pPr>
        <w:pStyle w:val="BodytextIndented"/>
        <w:jc w:val="center"/>
        <w:rPr>
          <w:b/>
          <w:bCs/>
          <w:color w:val="auto"/>
          <w:lang w:val="en-GB"/>
        </w:rPr>
      </w:pPr>
    </w:p>
    <w:p w14:paraId="1B9503F8" w14:textId="405D2E20" w:rsidR="00A72415" w:rsidRDefault="00A72415" w:rsidP="00370A56">
      <w:pPr>
        <w:pStyle w:val="BodytextIndented"/>
        <w:jc w:val="center"/>
        <w:rPr>
          <w:b/>
          <w:bCs/>
          <w:color w:val="auto"/>
          <w:lang w:val="en-GB"/>
        </w:rPr>
      </w:pPr>
    </w:p>
    <w:p w14:paraId="4F82E5D3" w14:textId="6459DA3A" w:rsidR="00A72415" w:rsidRDefault="00A72415" w:rsidP="00370A56">
      <w:pPr>
        <w:pStyle w:val="BodytextIndented"/>
        <w:jc w:val="center"/>
        <w:rPr>
          <w:b/>
          <w:bCs/>
          <w:color w:val="auto"/>
          <w:lang w:val="en-GB"/>
        </w:rPr>
      </w:pPr>
    </w:p>
    <w:p w14:paraId="38BD4AEE" w14:textId="5D408728" w:rsidR="00A81322" w:rsidRDefault="00370A56" w:rsidP="00370A56">
      <w:pPr>
        <w:pStyle w:val="BodytextIndented"/>
        <w:jc w:val="center"/>
        <w:rPr>
          <w:color w:val="auto"/>
          <w:lang w:val="en-GB"/>
        </w:rPr>
      </w:pPr>
      <w:r w:rsidRPr="00370A56">
        <w:rPr>
          <w:b/>
          <w:bCs/>
          <w:color w:val="auto"/>
          <w:lang w:val="en-GB"/>
        </w:rPr>
        <w:t xml:space="preserve">Figure 2. </w:t>
      </w:r>
      <w:r>
        <w:rPr>
          <w:b/>
          <w:bCs/>
          <w:color w:val="auto"/>
          <w:lang w:val="en-GB"/>
        </w:rPr>
        <w:t xml:space="preserve"> </w:t>
      </w:r>
      <w:r w:rsidRPr="00370A56">
        <w:rPr>
          <w:color w:val="auto"/>
          <w:lang w:val="en-GB"/>
        </w:rPr>
        <w:t>CNN Architecture</w:t>
      </w:r>
      <w:r>
        <w:rPr>
          <w:color w:val="auto"/>
          <w:lang w:val="en-GB"/>
        </w:rPr>
        <w:t>.</w:t>
      </w:r>
    </w:p>
    <w:p w14:paraId="066BE59B" w14:textId="77777777" w:rsidR="00F34587" w:rsidRDefault="00F34587" w:rsidP="00370A56">
      <w:pPr>
        <w:pStyle w:val="BodytextIndented"/>
        <w:jc w:val="center"/>
        <w:rPr>
          <w:color w:val="auto"/>
          <w:lang w:val="en-GB"/>
        </w:rPr>
      </w:pPr>
    </w:p>
    <w:p w14:paraId="49B52AD3" w14:textId="0B23CBBB" w:rsidR="0000273C" w:rsidRDefault="0000273C" w:rsidP="00ED639D">
      <w:pPr>
        <w:pStyle w:val="Bodytext"/>
        <w:ind w:firstLine="284"/>
        <w:rPr>
          <w:lang w:val="en-GB"/>
        </w:rPr>
      </w:pPr>
      <w:r w:rsidRPr="0000273C">
        <w:rPr>
          <w:lang w:val="en-GB"/>
        </w:rPr>
        <w:t xml:space="preserve">Figure </w:t>
      </w:r>
      <w:r>
        <w:rPr>
          <w:lang w:val="en-GB"/>
        </w:rPr>
        <w:t>3</w:t>
      </w:r>
      <w:r w:rsidRPr="0000273C">
        <w:rPr>
          <w:lang w:val="en-GB"/>
        </w:rPr>
        <w:t xml:space="preserve"> shows a simplified block diagram of the </w:t>
      </w:r>
      <w:r w:rsidR="00562D20">
        <w:rPr>
          <w:lang w:val="en-GB"/>
        </w:rPr>
        <w:t>autonomous car</w:t>
      </w:r>
      <w:r w:rsidRPr="0000273C">
        <w:rPr>
          <w:lang w:val="en-GB"/>
        </w:rPr>
        <w:t xml:space="preserve"> system for training data</w:t>
      </w:r>
      <w:r w:rsidR="003454BA">
        <w:rPr>
          <w:lang w:val="en-GB"/>
        </w:rPr>
        <w:t xml:space="preserve"> collection</w:t>
      </w:r>
      <w:r w:rsidR="001879E6">
        <w:rPr>
          <w:lang w:val="en-GB"/>
        </w:rPr>
        <w:t xml:space="preserve">. </w:t>
      </w:r>
      <w:r w:rsidR="00BA53FF" w:rsidRPr="00BA53FF">
        <w:rPr>
          <w:lang w:val="en-GB"/>
        </w:rPr>
        <w:t xml:space="preserve">Images </w:t>
      </w:r>
      <w:r w:rsidR="00BA53FF">
        <w:rPr>
          <w:lang w:val="en-GB"/>
        </w:rPr>
        <w:t xml:space="preserve">from the three cameras and steering angle </w:t>
      </w:r>
      <w:r w:rsidR="00BA53FF" w:rsidRPr="00BA53FF">
        <w:rPr>
          <w:lang w:val="en-GB"/>
        </w:rPr>
        <w:t>are fed into a CNN</w:t>
      </w:r>
      <w:r w:rsidR="001C1202">
        <w:rPr>
          <w:lang w:val="en-GB"/>
        </w:rPr>
        <w:t>.</w:t>
      </w:r>
      <w:r w:rsidR="00BA53FF" w:rsidRPr="00BA53FF">
        <w:rPr>
          <w:lang w:val="en-GB"/>
        </w:rPr>
        <w:t xml:space="preserve"> </w:t>
      </w:r>
      <w:r w:rsidR="001C1202">
        <w:rPr>
          <w:lang w:val="en-GB"/>
        </w:rPr>
        <w:t>CNN</w:t>
      </w:r>
      <w:r w:rsidR="00BA53FF" w:rsidRPr="00BA53FF">
        <w:rPr>
          <w:lang w:val="en-GB"/>
        </w:rPr>
        <w:t xml:space="preserve"> then computes a </w:t>
      </w:r>
      <w:r w:rsidR="00BA53FF">
        <w:rPr>
          <w:lang w:val="en-GB"/>
        </w:rPr>
        <w:t>prediction model of</w:t>
      </w:r>
      <w:r w:rsidR="00BA53FF" w:rsidRPr="00BA53FF">
        <w:rPr>
          <w:lang w:val="en-GB"/>
        </w:rPr>
        <w:t xml:space="preserve"> steering command. The </w:t>
      </w:r>
      <w:r w:rsidR="00BA53FF">
        <w:rPr>
          <w:lang w:val="en-GB"/>
        </w:rPr>
        <w:t>actual model of steering</w:t>
      </w:r>
      <w:r w:rsidR="00BA53FF" w:rsidRPr="00BA53FF">
        <w:rPr>
          <w:lang w:val="en-GB"/>
        </w:rPr>
        <w:t xml:space="preserve"> command is compared to the </w:t>
      </w:r>
      <w:r w:rsidR="00BA53FF">
        <w:rPr>
          <w:lang w:val="en-GB"/>
        </w:rPr>
        <w:t>prediction</w:t>
      </w:r>
      <w:r w:rsidR="00BA53FF" w:rsidRPr="00BA53FF">
        <w:rPr>
          <w:lang w:val="en-GB"/>
        </w:rPr>
        <w:t xml:space="preserve"> command and the weights of the CNN are adjusted to bring the CNN output closer to the desired output</w:t>
      </w:r>
      <w:r w:rsidR="001C1202">
        <w:rPr>
          <w:lang w:val="en-GB"/>
        </w:rPr>
        <w:t>.</w:t>
      </w:r>
      <w:r w:rsidR="009233E4">
        <w:rPr>
          <w:lang w:val="en-GB"/>
        </w:rPr>
        <w:t xml:space="preserve"> The back propagation is used to accomplish the weight adjustment.</w:t>
      </w:r>
    </w:p>
    <w:p w14:paraId="166004D1" w14:textId="7B3A3075" w:rsidR="001C1202" w:rsidRDefault="001C1202" w:rsidP="001C1202">
      <w:pPr>
        <w:pStyle w:val="BodytextIndented"/>
        <w:rPr>
          <w:lang w:val="en-GB"/>
        </w:rPr>
      </w:pPr>
      <w:r>
        <w:rPr>
          <w:lang w:val="en-GB"/>
        </w:rPr>
        <w:t>After training process finish, the system generates steering model and this model will be used for driving command base on single centre camera</w:t>
      </w:r>
      <w:r w:rsidR="0078028D">
        <w:rPr>
          <w:lang w:val="en-GB"/>
        </w:rPr>
        <w:t xml:space="preserve"> as shown in figure 4</w:t>
      </w:r>
      <w:r>
        <w:rPr>
          <w:lang w:val="en-GB"/>
        </w:rPr>
        <w:t>.</w:t>
      </w:r>
    </w:p>
    <w:p w14:paraId="0252D7BB" w14:textId="69110589" w:rsidR="00962FAF" w:rsidRPr="00173487" w:rsidRDefault="00E011A6" w:rsidP="00962FAF">
      <w:pPr>
        <w:pStyle w:val="BodytextIndented"/>
        <w:rPr>
          <w:color w:val="auto"/>
          <w:lang w:val="en-GB"/>
        </w:rPr>
      </w:pPr>
      <w:r w:rsidRPr="00173487">
        <w:rPr>
          <w:color w:val="auto"/>
          <w:lang w:val="en-GB"/>
        </w:rPr>
        <w:t xml:space="preserve">In previous models, many autonomous cars were developed using </w:t>
      </w:r>
      <w:r w:rsidR="003B10FC" w:rsidRPr="00173487">
        <w:rPr>
          <w:color w:val="auto"/>
          <w:lang w:val="en-GB"/>
        </w:rPr>
        <w:t xml:space="preserve">some </w:t>
      </w:r>
      <w:r w:rsidRPr="00173487">
        <w:rPr>
          <w:color w:val="auto"/>
          <w:lang w:val="en-GB"/>
        </w:rPr>
        <w:t xml:space="preserve">sensors such as LRF, GPS and LIDAR as described in Lattarulo et al (2017) and Du et al (2017). This </w:t>
      </w:r>
      <w:r w:rsidR="00962FAF" w:rsidRPr="00173487">
        <w:rPr>
          <w:color w:val="auto"/>
          <w:lang w:val="en-GB"/>
        </w:rPr>
        <w:t>model only uses one camera as a sensor for autonomous mode to reduce hardware usage and thus lower costs</w:t>
      </w:r>
      <w:r w:rsidR="0097065B" w:rsidRPr="00173487">
        <w:rPr>
          <w:color w:val="auto"/>
          <w:lang w:val="en-GB"/>
        </w:rPr>
        <w:t>.</w:t>
      </w:r>
    </w:p>
    <w:p w14:paraId="0261F078" w14:textId="77777777" w:rsidR="00962FAF" w:rsidRPr="001C1202" w:rsidRDefault="00962FAF" w:rsidP="001C1202">
      <w:pPr>
        <w:pStyle w:val="BodytextIndented"/>
        <w:rPr>
          <w:lang w:val="en-GB"/>
        </w:rPr>
      </w:pPr>
    </w:p>
    <w:p w14:paraId="26ACB517" w14:textId="75C2821D" w:rsidR="00B1139B" w:rsidRDefault="00B1139B" w:rsidP="00A758FF">
      <w:pPr>
        <w:pStyle w:val="BodytextIndented"/>
        <w:rPr>
          <w:color w:val="FF0000"/>
          <w:lang w:val="en-GB"/>
        </w:rPr>
      </w:pPr>
    </w:p>
    <w:p w14:paraId="1E528793" w14:textId="5F27DDB4" w:rsidR="00B1139B" w:rsidRDefault="00B1139B" w:rsidP="00A758FF">
      <w:pPr>
        <w:pStyle w:val="BodytextIndented"/>
        <w:rPr>
          <w:color w:val="FF0000"/>
          <w:lang w:val="en-GB"/>
        </w:rPr>
      </w:pPr>
    </w:p>
    <w:p w14:paraId="1771314A" w14:textId="61CAED74" w:rsidR="00B1139B" w:rsidRDefault="00B1139B" w:rsidP="00A758FF">
      <w:pPr>
        <w:pStyle w:val="BodytextIndented"/>
        <w:rPr>
          <w:color w:val="FF0000"/>
          <w:lang w:val="en-GB"/>
        </w:rPr>
      </w:pPr>
    </w:p>
    <w:p w14:paraId="01CA817B" w14:textId="50D5E9E1" w:rsidR="00B1139B" w:rsidRDefault="00B1139B" w:rsidP="00A758FF">
      <w:pPr>
        <w:pStyle w:val="BodytextIndented"/>
        <w:rPr>
          <w:color w:val="FF0000"/>
          <w:lang w:val="en-GB"/>
        </w:rPr>
      </w:pPr>
    </w:p>
    <w:p w14:paraId="77E7A37F" w14:textId="10D605FA" w:rsidR="00DD00CE" w:rsidRDefault="00DD00CE" w:rsidP="001E19B0">
      <w:pPr>
        <w:pStyle w:val="BodytextIndented"/>
        <w:ind w:firstLine="0"/>
        <w:rPr>
          <w:lang w:val="en-GB"/>
        </w:rPr>
      </w:pPr>
    </w:p>
    <w:p w14:paraId="7956FEA0" w14:textId="75FF3017" w:rsidR="00DD00CE" w:rsidRDefault="00DD00CE" w:rsidP="001879E6">
      <w:pPr>
        <w:pStyle w:val="BodytextIndented"/>
        <w:rPr>
          <w:lang w:val="en-GB"/>
        </w:rPr>
      </w:pPr>
    </w:p>
    <w:p w14:paraId="760A41BD" w14:textId="424EF445" w:rsidR="00DD00CE" w:rsidRDefault="002031B8" w:rsidP="001879E6">
      <w:pPr>
        <w:pStyle w:val="BodytextIndented"/>
        <w:rPr>
          <w:lang w:val="en-GB"/>
        </w:rPr>
      </w:pPr>
      <w:r>
        <w:rPr>
          <w:noProof/>
          <w:lang w:val="en-GB"/>
        </w:rPr>
        <mc:AlternateContent>
          <mc:Choice Requires="wpg">
            <w:drawing>
              <wp:anchor distT="0" distB="0" distL="114300" distR="114300" simplePos="0" relativeHeight="251670016" behindDoc="0" locked="0" layoutInCell="1" allowOverlap="1" wp14:anchorId="6B8580D9" wp14:editId="4A6A739E">
                <wp:simplePos x="0" y="0"/>
                <wp:positionH relativeFrom="column">
                  <wp:posOffset>817373</wp:posOffset>
                </wp:positionH>
                <wp:positionV relativeFrom="paragraph">
                  <wp:posOffset>-166363</wp:posOffset>
                </wp:positionV>
                <wp:extent cx="3990975" cy="2351405"/>
                <wp:effectExtent l="0" t="0" r="28575" b="0"/>
                <wp:wrapNone/>
                <wp:docPr id="214" name="Group 214"/>
                <wp:cNvGraphicFramePr/>
                <a:graphic xmlns:a="http://schemas.openxmlformats.org/drawingml/2006/main">
                  <a:graphicData uri="http://schemas.microsoft.com/office/word/2010/wordprocessingGroup">
                    <wpg:wgp>
                      <wpg:cNvGrpSpPr/>
                      <wpg:grpSpPr>
                        <a:xfrm>
                          <a:off x="0" y="0"/>
                          <a:ext cx="3990975" cy="2351405"/>
                          <a:chOff x="0" y="0"/>
                          <a:chExt cx="3990975" cy="2351405"/>
                        </a:xfrm>
                      </wpg:grpSpPr>
                      <wps:wsp>
                        <wps:cNvPr id="38" name="Text Box 2"/>
                        <wps:cNvSpPr txBox="1">
                          <a:spLocks noChangeArrowheads="1"/>
                        </wps:cNvSpPr>
                        <wps:spPr bwMode="auto">
                          <a:xfrm>
                            <a:off x="0" y="813975"/>
                            <a:ext cx="1077595" cy="260985"/>
                          </a:xfrm>
                          <a:prstGeom prst="rect">
                            <a:avLst/>
                          </a:prstGeom>
                          <a:solidFill>
                            <a:srgbClr val="FFFFFF"/>
                          </a:solidFill>
                          <a:ln w="9525">
                            <a:solidFill>
                              <a:srgbClr val="000000"/>
                            </a:solidFill>
                            <a:miter lim="800000"/>
                            <a:headEnd/>
                            <a:tailEnd/>
                          </a:ln>
                        </wps:spPr>
                        <wps:txbx>
                          <w:txbxContent>
                            <w:p w14:paraId="190337F0" w14:textId="7A9602A5" w:rsidR="00936611" w:rsidRDefault="00936611" w:rsidP="000E7849">
                              <w:r>
                                <w:t>Centre Camera</w:t>
                              </w:r>
                            </w:p>
                          </w:txbxContent>
                        </wps:txbx>
                        <wps:bodyPr rot="0" vert="horz" wrap="square" lIns="91440" tIns="45720" rIns="91440" bIns="45720" anchor="t" anchorCtr="0">
                          <a:spAutoFit/>
                        </wps:bodyPr>
                      </wps:wsp>
                      <wpg:grpSp>
                        <wpg:cNvPr id="213" name="Group 213"/>
                        <wpg:cNvGrpSpPr/>
                        <wpg:grpSpPr>
                          <a:xfrm>
                            <a:off x="0" y="0"/>
                            <a:ext cx="3990975" cy="2351405"/>
                            <a:chOff x="0" y="0"/>
                            <a:chExt cx="3991599" cy="2351490"/>
                          </a:xfrm>
                        </wpg:grpSpPr>
                        <wps:wsp>
                          <wps:cNvPr id="200" name="Text Box 2"/>
                          <wps:cNvSpPr txBox="1">
                            <a:spLocks noChangeArrowheads="1"/>
                          </wps:cNvSpPr>
                          <wps:spPr bwMode="auto">
                            <a:xfrm>
                              <a:off x="1997937" y="1390100"/>
                              <a:ext cx="1500505" cy="961390"/>
                            </a:xfrm>
                            <a:prstGeom prst="rect">
                              <a:avLst/>
                            </a:prstGeom>
                            <a:solidFill>
                              <a:srgbClr val="FFFFFF"/>
                            </a:solidFill>
                            <a:ln w="9525">
                              <a:noFill/>
                              <a:miter lim="800000"/>
                              <a:headEnd/>
                              <a:tailEnd/>
                            </a:ln>
                          </wps:spPr>
                          <wps:txbx>
                            <w:txbxContent>
                              <w:p w14:paraId="52BEC8F2" w14:textId="2AD6EACF" w:rsidR="00936611" w:rsidRDefault="00936611" w:rsidP="00B1185A">
                                <w:r>
                                  <w:t>Correction value</w:t>
                                </w:r>
                              </w:p>
                            </w:txbxContent>
                          </wps:txbx>
                          <wps:bodyPr rot="0" vert="horz" wrap="square" lIns="91440" tIns="45720" rIns="91440" bIns="45720" anchor="t" anchorCtr="0">
                            <a:noAutofit/>
                          </wps:bodyPr>
                        </wps:wsp>
                        <wps:wsp>
                          <wps:cNvPr id="199" name="Text Box 2"/>
                          <wps:cNvSpPr txBox="1">
                            <a:spLocks noChangeArrowheads="1"/>
                          </wps:cNvSpPr>
                          <wps:spPr bwMode="auto">
                            <a:xfrm>
                              <a:off x="2341498" y="581411"/>
                              <a:ext cx="898525" cy="833755"/>
                            </a:xfrm>
                            <a:prstGeom prst="rect">
                              <a:avLst/>
                            </a:prstGeom>
                            <a:solidFill>
                              <a:srgbClr val="FFFFFF"/>
                            </a:solidFill>
                            <a:ln w="9525">
                              <a:noFill/>
                              <a:miter lim="800000"/>
                              <a:headEnd/>
                              <a:tailEnd/>
                            </a:ln>
                          </wps:spPr>
                          <wps:txbx>
                            <w:txbxContent>
                              <w:p w14:paraId="7BAFDE81" w14:textId="77777777" w:rsidR="00936611" w:rsidRDefault="00936611" w:rsidP="00B1185A">
                                <w:r>
                                  <w:t>Prediction</w:t>
                                </w:r>
                              </w:p>
                              <w:p w14:paraId="5EE3CCD1" w14:textId="73474BE0" w:rsidR="00936611" w:rsidRDefault="00936611" w:rsidP="00B1185A">
                                <w:r>
                                  <w:t>value</w:t>
                                </w:r>
                              </w:p>
                            </w:txbxContent>
                          </wps:txbx>
                          <wps:bodyPr rot="0" vert="horz" wrap="square" lIns="91440" tIns="45720" rIns="91440" bIns="45720" anchor="t" anchorCtr="0">
                            <a:noAutofit/>
                          </wps:bodyPr>
                        </wps:wsp>
                        <wps:wsp>
                          <wps:cNvPr id="198" name="Text Box 2"/>
                          <wps:cNvSpPr txBox="1">
                            <a:spLocks noChangeArrowheads="1"/>
                          </wps:cNvSpPr>
                          <wps:spPr bwMode="auto">
                            <a:xfrm>
                              <a:off x="2531778" y="163852"/>
                              <a:ext cx="1146810" cy="260985"/>
                            </a:xfrm>
                            <a:prstGeom prst="rect">
                              <a:avLst/>
                            </a:prstGeom>
                            <a:solidFill>
                              <a:srgbClr val="FFFFFF"/>
                            </a:solidFill>
                            <a:ln w="9525">
                              <a:noFill/>
                              <a:miter lim="800000"/>
                              <a:headEnd/>
                              <a:tailEnd/>
                            </a:ln>
                          </wps:spPr>
                          <wps:txbx>
                            <w:txbxContent>
                              <w:p w14:paraId="772002F7" w14:textId="33734BF1" w:rsidR="00936611" w:rsidRDefault="00936611">
                                <w:r>
                                  <w:t>Actual value</w:t>
                                </w:r>
                              </w:p>
                            </w:txbxContent>
                          </wps:txbx>
                          <wps:bodyPr rot="0" vert="horz" wrap="square" lIns="91440" tIns="45720" rIns="91440" bIns="45720" anchor="t" anchorCtr="0">
                            <a:spAutoFit/>
                          </wps:bodyPr>
                        </wps:wsp>
                        <wps:wsp>
                          <wps:cNvPr id="36" name="Text Box 2"/>
                          <wps:cNvSpPr txBox="1">
                            <a:spLocks noChangeArrowheads="1"/>
                          </wps:cNvSpPr>
                          <wps:spPr bwMode="auto">
                            <a:xfrm>
                              <a:off x="1707232" y="644837"/>
                              <a:ext cx="552450" cy="633730"/>
                            </a:xfrm>
                            <a:prstGeom prst="rect">
                              <a:avLst/>
                            </a:prstGeom>
                            <a:solidFill>
                              <a:srgbClr val="FFFFFF"/>
                            </a:solidFill>
                            <a:ln w="9525">
                              <a:solidFill>
                                <a:srgbClr val="000000"/>
                              </a:solidFill>
                              <a:miter lim="800000"/>
                              <a:headEnd/>
                              <a:tailEnd/>
                            </a:ln>
                          </wps:spPr>
                          <wps:txbx>
                            <w:txbxContent>
                              <w:p w14:paraId="6382C1A8" w14:textId="77777777" w:rsidR="00936611" w:rsidRDefault="00936611"/>
                              <w:p w14:paraId="42A842A5" w14:textId="1986CD68" w:rsidR="00936611" w:rsidRDefault="00936611">
                                <w:r>
                                  <w:t>CNN</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1183963"/>
                              <a:ext cx="1090930" cy="260985"/>
                            </a:xfrm>
                            <a:prstGeom prst="rect">
                              <a:avLst/>
                            </a:prstGeom>
                            <a:solidFill>
                              <a:srgbClr val="FFFFFF"/>
                            </a:solidFill>
                            <a:ln w="9525">
                              <a:solidFill>
                                <a:srgbClr val="000000"/>
                              </a:solidFill>
                              <a:miter lim="800000"/>
                              <a:headEnd/>
                              <a:tailEnd/>
                            </a:ln>
                          </wps:spPr>
                          <wps:txbx>
                            <w:txbxContent>
                              <w:p w14:paraId="7C3E96E1" w14:textId="5267A86C" w:rsidR="00936611" w:rsidRDefault="00936611">
                                <w:r>
                                  <w:t>Left Camera</w:t>
                                </w:r>
                              </w:p>
                            </w:txbxContent>
                          </wps:txbx>
                          <wps:bodyPr rot="0" vert="horz" wrap="square" lIns="91440" tIns="45720" rIns="91440" bIns="45720" anchor="t" anchorCtr="0">
                            <a:spAutoFit/>
                          </wps:bodyPr>
                        </wps:wsp>
                        <wps:wsp>
                          <wps:cNvPr id="39" name="Text Box 2"/>
                          <wps:cNvSpPr txBox="1">
                            <a:spLocks noChangeArrowheads="1"/>
                          </wps:cNvSpPr>
                          <wps:spPr bwMode="auto">
                            <a:xfrm>
                              <a:off x="21142" y="449272"/>
                              <a:ext cx="1070610" cy="260985"/>
                            </a:xfrm>
                            <a:prstGeom prst="rect">
                              <a:avLst/>
                            </a:prstGeom>
                            <a:solidFill>
                              <a:srgbClr val="FFFFFF"/>
                            </a:solidFill>
                            <a:ln w="9525">
                              <a:solidFill>
                                <a:srgbClr val="000000"/>
                              </a:solidFill>
                              <a:miter lim="800000"/>
                              <a:headEnd/>
                              <a:tailEnd/>
                            </a:ln>
                          </wps:spPr>
                          <wps:txbx>
                            <w:txbxContent>
                              <w:p w14:paraId="2C10222F" w14:textId="4CD7ACF7" w:rsidR="00936611" w:rsidRDefault="00936611" w:rsidP="000E7849">
                                <w:r>
                                  <w:t>Right Camera</w:t>
                                </w:r>
                              </w:p>
                            </w:txbxContent>
                          </wps:txbx>
                          <wps:bodyPr rot="0" vert="horz" wrap="square" lIns="91440" tIns="45720" rIns="91440" bIns="45720" anchor="t" anchorCtr="0">
                            <a:spAutoFit/>
                          </wps:bodyPr>
                        </wps:wsp>
                        <wps:wsp>
                          <wps:cNvPr id="40" name="Text Box 2"/>
                          <wps:cNvSpPr txBox="1">
                            <a:spLocks noChangeArrowheads="1"/>
                          </wps:cNvSpPr>
                          <wps:spPr bwMode="auto">
                            <a:xfrm>
                              <a:off x="5285" y="0"/>
                              <a:ext cx="1063625" cy="260985"/>
                            </a:xfrm>
                            <a:prstGeom prst="rect">
                              <a:avLst/>
                            </a:prstGeom>
                            <a:solidFill>
                              <a:srgbClr val="FFFFFF"/>
                            </a:solidFill>
                            <a:ln w="9525">
                              <a:solidFill>
                                <a:srgbClr val="000000"/>
                              </a:solidFill>
                              <a:miter lim="800000"/>
                              <a:headEnd/>
                              <a:tailEnd/>
                            </a:ln>
                          </wps:spPr>
                          <wps:txbx>
                            <w:txbxContent>
                              <w:p w14:paraId="0AF1AEE7" w14:textId="3E29896E" w:rsidR="00936611" w:rsidRDefault="00936611" w:rsidP="000E7849">
                                <w:r>
                                  <w:t>Steering angle</w:t>
                                </w:r>
                              </w:p>
                            </w:txbxContent>
                          </wps:txbx>
                          <wps:bodyPr rot="0" vert="horz" wrap="square" lIns="91440" tIns="45720" rIns="91440" bIns="45720" anchor="t" anchorCtr="0">
                            <a:spAutoFit/>
                          </wps:bodyPr>
                        </wps:wsp>
                        <wps:wsp>
                          <wps:cNvPr id="42" name="Connector: Elbow 42"/>
                          <wps:cNvCnPr/>
                          <wps:spPr>
                            <a:xfrm>
                              <a:off x="1099394" y="576125"/>
                              <a:ext cx="598563" cy="32489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or: Elbow 43"/>
                          <wps:cNvCnPr/>
                          <wps:spPr>
                            <a:xfrm>
                              <a:off x="1083537" y="951399"/>
                              <a:ext cx="613979" cy="89374"/>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or: Elbow 44"/>
                          <wps:cNvCnPr/>
                          <wps:spPr>
                            <a:xfrm flipV="1">
                              <a:off x="1094109" y="1170309"/>
                              <a:ext cx="606018" cy="128516"/>
                            </a:xfrm>
                            <a:prstGeom prst="bentConnector3">
                              <a:avLst>
                                <a:gd name="adj1" fmla="val 5874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a:off x="3118474" y="734692"/>
                              <a:ext cx="873125" cy="421640"/>
                            </a:xfrm>
                            <a:prstGeom prst="rect">
                              <a:avLst/>
                            </a:prstGeom>
                            <a:solidFill>
                              <a:srgbClr val="FFFFFF"/>
                            </a:solidFill>
                            <a:ln w="9525">
                              <a:solidFill>
                                <a:srgbClr val="000000"/>
                              </a:solidFill>
                              <a:miter lim="800000"/>
                              <a:headEnd/>
                              <a:tailEnd/>
                            </a:ln>
                          </wps:spPr>
                          <wps:txbx>
                            <w:txbxContent>
                              <w:p w14:paraId="6D033039" w14:textId="77777777" w:rsidR="00936611" w:rsidRDefault="00936611" w:rsidP="00DD00CE">
                                <w:r>
                                  <w:t>Error/</w:t>
                                </w:r>
                              </w:p>
                              <w:p w14:paraId="2E5DE87A" w14:textId="77777777" w:rsidR="00936611" w:rsidRDefault="00936611" w:rsidP="00DD00CE">
                                <w:r>
                                  <w:t>Adjustment</w:t>
                                </w:r>
                              </w:p>
                            </w:txbxContent>
                          </wps:txbx>
                          <wps:bodyPr rot="0" vert="horz" wrap="square" lIns="91440" tIns="45720" rIns="91440" bIns="45720" anchor="t" anchorCtr="0">
                            <a:spAutoFit/>
                          </wps:bodyPr>
                        </wps:wsp>
                        <wps:wsp>
                          <wps:cNvPr id="62" name="Straight Connector 62"/>
                          <wps:cNvCnPr/>
                          <wps:spPr>
                            <a:xfrm flipV="1">
                              <a:off x="1062395" y="126854"/>
                              <a:ext cx="2389069" cy="158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V="1">
                              <a:off x="2267500" y="953602"/>
                              <a:ext cx="850974"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490525" y="1680805"/>
                              <a:ext cx="1257935" cy="421640"/>
                            </a:xfrm>
                            <a:prstGeom prst="rect">
                              <a:avLst/>
                            </a:prstGeom>
                            <a:solidFill>
                              <a:srgbClr val="FFFFFF"/>
                            </a:solidFill>
                            <a:ln w="9525">
                              <a:solidFill>
                                <a:srgbClr val="000000"/>
                              </a:solidFill>
                              <a:miter lim="800000"/>
                              <a:headEnd/>
                              <a:tailEnd/>
                            </a:ln>
                          </wps:spPr>
                          <wps:txbx>
                            <w:txbxContent>
                              <w:p w14:paraId="48FF994D" w14:textId="34C8BC1D" w:rsidR="00936611" w:rsidRDefault="00936611">
                                <w:r>
                                  <w:t>Back propagation Weight</w:t>
                                </w:r>
                              </w:p>
                            </w:txbxContent>
                          </wps:txbx>
                          <wps:bodyPr rot="0" vert="horz" wrap="square" lIns="91440" tIns="45720" rIns="91440" bIns="45720" anchor="t" anchorCtr="0">
                            <a:spAutoFit/>
                          </wps:bodyPr>
                        </wps:wsp>
                        <wps:wsp>
                          <wps:cNvPr id="196" name="Connector: Elbow 196"/>
                          <wps:cNvCnPr/>
                          <wps:spPr>
                            <a:xfrm flipH="1">
                              <a:off x="2739016" y="1157536"/>
                              <a:ext cx="718835" cy="767608"/>
                            </a:xfrm>
                            <a:prstGeom prst="bentConnector3">
                              <a:avLst>
                                <a:gd name="adj1" fmla="val -220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2021282" y="1285490"/>
                              <a:ext cx="0" cy="3964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wps:spPr>
                          <a:xfrm>
                            <a:off x="3448381" y="116282"/>
                            <a:ext cx="0" cy="6025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8580D9" id="Group 214" o:spid="_x0000_s1054" style="position:absolute;left:0;text-align:left;margin-left:64.35pt;margin-top:-13.1pt;width:314.25pt;height:185.15pt;z-index:251670016;mso-width-relative:margin;mso-height-relative:margin" coordsize="39909,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">
                <v:shape id="Text Box 2" o:spid="_x0000_s1055" type="#_x0000_t202" style="position:absolute;top:8139;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">
                  <v:textbox style="mso-fit-shape-to-text:t">
                    <w:txbxContent>
                      <w:p w14:paraId="190337F0" w14:textId="7A9602A5" w:rsidR="00936611" w:rsidRDefault="00936611" w:rsidP="000E7849">
                        <w:r>
                          <w:t>Centre Camera</w:t>
                        </w:r>
                      </w:p>
                    </w:txbxContent>
                  </v:textbox>
                </v:shape>
                <v:group id="Group 213" o:spid="_x0000_s1056" style="position:absolute;width:39909;height:23514" coordsize="39915,2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Text Box 2" o:spid="_x0000_s1057" type="#_x0000_t202" style="position:absolute;left:19979;top:13901;width:15005;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52BEC8F2" w14:textId="2AD6EACF" w:rsidR="00936611" w:rsidRDefault="00936611" w:rsidP="00B1185A">
                          <w:r>
                            <w:t>Correction value</w:t>
                          </w:r>
                        </w:p>
                      </w:txbxContent>
                    </v:textbox>
                  </v:shape>
                  <v:shape id="Text Box 2" o:spid="_x0000_s1058" type="#_x0000_t202" style="position:absolute;left:23414;top:5814;width:8986;height: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7BAFDE81" w14:textId="77777777" w:rsidR="00936611" w:rsidRDefault="00936611" w:rsidP="00B1185A">
                          <w:r>
                            <w:t>Prediction</w:t>
                          </w:r>
                        </w:p>
                        <w:p w14:paraId="5EE3CCD1" w14:textId="73474BE0" w:rsidR="00936611" w:rsidRDefault="00936611" w:rsidP="00B1185A">
                          <w:r>
                            <w:t>value</w:t>
                          </w:r>
                        </w:p>
                      </w:txbxContent>
                    </v:textbox>
                  </v:shape>
                  <v:shape id="Text Box 2" o:spid="_x0000_s1059" type="#_x0000_t202" style="position:absolute;left:25317;top:1638;width:1146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" stroked="f">
                    <v:textbox style="mso-fit-shape-to-text:t">
                      <w:txbxContent>
                        <w:p w14:paraId="772002F7" w14:textId="33734BF1" w:rsidR="00936611" w:rsidRDefault="00936611">
                          <w:r>
                            <w:t>Actual value</w:t>
                          </w:r>
                        </w:p>
                      </w:txbxContent>
                    </v:textbox>
                  </v:shape>
                  <v:shape id="Text Box 2" o:spid="_x0000_s1060" type="#_x0000_t202" style="position:absolute;left:17072;top:6448;width:5524;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6382C1A8" w14:textId="77777777" w:rsidR="00936611" w:rsidRDefault="00936611"/>
                        <w:p w14:paraId="42A842A5" w14:textId="1986CD68" w:rsidR="00936611" w:rsidRDefault="00936611">
                          <w:r>
                            <w:t>CNN</w:t>
                          </w:r>
                        </w:p>
                      </w:txbxContent>
                    </v:textbox>
                  </v:shape>
                  <v:shape id="Text Box 2" o:spid="_x0000_s1061" type="#_x0000_t202" style="position:absolute;top:11839;width:109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">
                    <v:textbox style="mso-fit-shape-to-text:t">
                      <w:txbxContent>
                        <w:p w14:paraId="7C3E96E1" w14:textId="5267A86C" w:rsidR="00936611" w:rsidRDefault="00936611">
                          <w:r>
                            <w:t>Left Camera</w:t>
                          </w:r>
                        </w:p>
                      </w:txbxContent>
                    </v:textbox>
                  </v:shape>
                  <v:shape id="Text Box 2" o:spid="_x0000_s1062" type="#_x0000_t202" style="position:absolute;left:211;top:4492;width:1070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">
                    <v:textbox style="mso-fit-shape-to-text:t">
                      <w:txbxContent>
                        <w:p w14:paraId="2C10222F" w14:textId="4CD7ACF7" w:rsidR="00936611" w:rsidRDefault="00936611" w:rsidP="000E7849">
                          <w:r>
                            <w:t>Right Camera</w:t>
                          </w:r>
                        </w:p>
                      </w:txbxContent>
                    </v:textbox>
                  </v:shape>
                  <v:shape id="Text Box 2" o:spid="_x0000_s1063" type="#_x0000_t202" style="position:absolute;left:52;width:1063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">
                    <v:textbox style="mso-fit-shape-to-text:t">
                      <w:txbxContent>
                        <w:p w14:paraId="0AF1AEE7" w14:textId="3E29896E" w:rsidR="00936611" w:rsidRDefault="00936611" w:rsidP="000E7849">
                          <w:r>
                            <w:t>Steering angle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64" type="#_x0000_t34" style="position:absolute;left:10993;top:5761;width:5986;height:32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" strokecolor="#4579b8 [3044]">
                    <v:stroke endarrow="block"/>
                  </v:shape>
                  <v:shape id="Connector: Elbow 43" o:spid="_x0000_s1065" type="#_x0000_t34" style="position:absolute;left:10835;top:9513;width:6140;height:8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" strokecolor="#4579b8 [3044]">
                    <v:stroke endarrow="block"/>
                  </v:shape>
                  <v:shape id="Connector: Elbow 44" o:spid="_x0000_s1066" type="#_x0000_t34" style="position:absolute;left:10941;top:11703;width:6060;height:128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" adj="12689" strokecolor="#4579b8 [3044]">
                    <v:stroke endarrow="block"/>
                  </v:shape>
                  <v:shape id="Text Box 2" o:spid="_x0000_s1067" type="#_x0000_t202" style="position:absolute;left:31184;top:7346;width:8731;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">
                    <v:textbox style="mso-fit-shape-to-text:t">
                      <w:txbxContent>
                        <w:p w14:paraId="6D033039" w14:textId="77777777" w:rsidR="00936611" w:rsidRDefault="00936611" w:rsidP="00DD00CE">
                          <w:r>
                            <w:t>Error/</w:t>
                          </w:r>
                        </w:p>
                        <w:p w14:paraId="2E5DE87A" w14:textId="77777777" w:rsidR="00936611" w:rsidRDefault="00936611" w:rsidP="00DD00CE">
                          <w:r>
                            <w:t>Adjustment</w:t>
                          </w:r>
                        </w:p>
                      </w:txbxContent>
                    </v:textbox>
                  </v:shape>
                  <v:line id="Straight Connector 62" o:spid="_x0000_s1068" style="position:absolute;flip:y;visibility:visible;mso-wrap-style:square" from="10623,1268" to="3451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shapetype id="_x0000_t32" coordsize="21600,21600" o:spt="32" o:oned="t" path="m,l21600,21600e" filled="f">
                    <v:path arrowok="t" fillok="f" o:connecttype="none"/>
                    <o:lock v:ext="edit" shapetype="t"/>
                  </v:shapetype>
                  <v:shape id="Straight Arrow Connector 194" o:spid="_x0000_s1069" type="#_x0000_t32" style="position:absolute;left:22675;top:9536;width:8509;height: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" strokecolor="#4579b8 [3044]">
                    <v:stroke endarrow="block"/>
                  </v:shape>
                  <v:shape id="Text Box 2" o:spid="_x0000_s1070" type="#_x0000_t202" style="position:absolute;left:14905;top:16808;width:1257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">
                    <v:textbox style="mso-fit-shape-to-text:t">
                      <w:txbxContent>
                        <w:p w14:paraId="48FF994D" w14:textId="34C8BC1D" w:rsidR="00936611" w:rsidRDefault="00936611">
                          <w:r>
                            <w:t>Back propagation Weight</w:t>
                          </w:r>
                        </w:p>
                      </w:txbxContent>
                    </v:textbox>
                  </v:shape>
                  <v:shape id="Connector: Elbow 196" o:spid="_x0000_s1071" type="#_x0000_t34" style="position:absolute;left:27390;top:11575;width:7188;height:767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" adj="-477" strokecolor="#4579b8 [3044]">
                    <v:stroke endarrow="block"/>
                  </v:shape>
                  <v:shape id="Straight Arrow Connector 197" o:spid="_x0000_s1072" type="#_x0000_t32" style="position:absolute;left:20212;top:12854;width:0;height:3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group>
                <v:shape id="Straight Arrow Connector 63" o:spid="_x0000_s1073" type="#_x0000_t32" style="position:absolute;left:34483;top:1162;width:0;height:6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" strokecolor="#4579b8 [3044]">
                  <v:stroke endarrow="block"/>
                </v:shape>
              </v:group>
            </w:pict>
          </mc:Fallback>
        </mc:AlternateContent>
      </w:r>
    </w:p>
    <w:p w14:paraId="3A97752A" w14:textId="30E31F87" w:rsidR="001879E6" w:rsidRDefault="001879E6" w:rsidP="001879E6">
      <w:pPr>
        <w:pStyle w:val="BodytextIndented"/>
        <w:rPr>
          <w:lang w:val="en-GB"/>
        </w:rPr>
      </w:pPr>
    </w:p>
    <w:p w14:paraId="64536FD3" w14:textId="5496C39E" w:rsidR="001879E6" w:rsidRDefault="001879E6" w:rsidP="001879E6">
      <w:pPr>
        <w:pStyle w:val="BodytextIndented"/>
        <w:rPr>
          <w:lang w:val="en-GB"/>
        </w:rPr>
      </w:pPr>
    </w:p>
    <w:p w14:paraId="5DCE8C04" w14:textId="6F0C50EC" w:rsidR="001879E6" w:rsidRDefault="001879E6" w:rsidP="001879E6">
      <w:pPr>
        <w:pStyle w:val="BodytextIndented"/>
        <w:rPr>
          <w:lang w:val="en-GB"/>
        </w:rPr>
      </w:pPr>
    </w:p>
    <w:p w14:paraId="0A0A1A17" w14:textId="2A2816F7" w:rsidR="001879E6" w:rsidRDefault="001879E6" w:rsidP="001879E6">
      <w:pPr>
        <w:pStyle w:val="BodytextIndented"/>
        <w:rPr>
          <w:lang w:val="en-GB"/>
        </w:rPr>
      </w:pPr>
    </w:p>
    <w:p w14:paraId="2D0782F1" w14:textId="3CBD29AD" w:rsidR="001879E6" w:rsidRDefault="001879E6" w:rsidP="001879E6">
      <w:pPr>
        <w:pStyle w:val="BodytextIndented"/>
        <w:rPr>
          <w:lang w:val="en-GB"/>
        </w:rPr>
      </w:pPr>
    </w:p>
    <w:p w14:paraId="63DC2A83" w14:textId="478D96F8" w:rsidR="001879E6" w:rsidRDefault="001879E6" w:rsidP="001879E6">
      <w:pPr>
        <w:pStyle w:val="BodytextIndented"/>
        <w:rPr>
          <w:lang w:val="en-GB"/>
        </w:rPr>
      </w:pPr>
    </w:p>
    <w:p w14:paraId="1218DE85" w14:textId="188C9F91" w:rsidR="001879E6" w:rsidRDefault="001879E6" w:rsidP="001879E6">
      <w:pPr>
        <w:pStyle w:val="BodytextIndented"/>
        <w:rPr>
          <w:lang w:val="en-GB"/>
        </w:rPr>
      </w:pPr>
    </w:p>
    <w:p w14:paraId="3BACA7A3" w14:textId="2AF4DD16" w:rsidR="000E7849" w:rsidRDefault="000E7849" w:rsidP="001879E6">
      <w:pPr>
        <w:pStyle w:val="BodytextIndented"/>
        <w:rPr>
          <w:lang w:val="en-GB"/>
        </w:rPr>
      </w:pPr>
    </w:p>
    <w:p w14:paraId="6AB3181E" w14:textId="37C1D06D" w:rsidR="000E7849" w:rsidRDefault="000E7849" w:rsidP="001879E6">
      <w:pPr>
        <w:pStyle w:val="BodytextIndented"/>
        <w:rPr>
          <w:lang w:val="en-GB"/>
        </w:rPr>
      </w:pPr>
    </w:p>
    <w:p w14:paraId="4483A753" w14:textId="3914C5C4" w:rsidR="001879E6" w:rsidRPr="001879E6" w:rsidRDefault="001879E6" w:rsidP="001879E6">
      <w:pPr>
        <w:pStyle w:val="BodytextIndented"/>
        <w:rPr>
          <w:lang w:val="en-GB"/>
        </w:rPr>
      </w:pPr>
    </w:p>
    <w:p w14:paraId="73822522" w14:textId="6017086B" w:rsidR="005852D9" w:rsidRDefault="005852D9" w:rsidP="005852D9">
      <w:pPr>
        <w:pStyle w:val="Bodytext"/>
        <w:rPr>
          <w:lang w:val="en-GB"/>
        </w:rPr>
      </w:pPr>
    </w:p>
    <w:p w14:paraId="23D79C69" w14:textId="54DBFFD7" w:rsidR="006D6043" w:rsidRDefault="006D6043" w:rsidP="006D6043">
      <w:pPr>
        <w:pStyle w:val="BodytextIndented"/>
        <w:rPr>
          <w:lang w:val="en-GB"/>
        </w:rPr>
      </w:pPr>
    </w:p>
    <w:p w14:paraId="59C1EA19" w14:textId="63055D5F" w:rsidR="0050474F" w:rsidRDefault="0050474F" w:rsidP="0050474F">
      <w:pPr>
        <w:pStyle w:val="BodytextIndented"/>
        <w:ind w:firstLine="0"/>
        <w:jc w:val="center"/>
        <w:rPr>
          <w:b/>
          <w:bCs/>
          <w:lang w:val="en-GB"/>
        </w:rPr>
      </w:pPr>
    </w:p>
    <w:p w14:paraId="41BDDD7A" w14:textId="66730969" w:rsidR="00ED639D" w:rsidRDefault="0050474F" w:rsidP="00ED639D">
      <w:pPr>
        <w:pStyle w:val="BodytextIndented"/>
        <w:ind w:firstLine="0"/>
        <w:jc w:val="center"/>
        <w:rPr>
          <w:lang w:val="en-GB"/>
        </w:rPr>
      </w:pPr>
      <w:r w:rsidRPr="0050474F">
        <w:rPr>
          <w:b/>
          <w:bCs/>
          <w:lang w:val="en-GB"/>
        </w:rPr>
        <w:t xml:space="preserve">Figure 3. </w:t>
      </w:r>
      <w:r>
        <w:rPr>
          <w:lang w:val="en-GB"/>
        </w:rPr>
        <w:t>Autonomous car training model.</w:t>
      </w:r>
    </w:p>
    <w:p w14:paraId="22FD5C8D" w14:textId="3273A252" w:rsidR="0050474F" w:rsidRDefault="0050474F" w:rsidP="0050474F">
      <w:pPr>
        <w:pStyle w:val="BodytextIndented"/>
        <w:ind w:firstLine="0"/>
        <w:jc w:val="center"/>
        <w:rPr>
          <w:lang w:val="en-GB"/>
        </w:rPr>
      </w:pPr>
    </w:p>
    <w:p w14:paraId="27EACBDF" w14:textId="20518A91" w:rsidR="0050474F" w:rsidRDefault="0050474F" w:rsidP="0050474F">
      <w:pPr>
        <w:pStyle w:val="BodytextIndented"/>
        <w:ind w:firstLine="0"/>
        <w:jc w:val="left"/>
        <w:rPr>
          <w:lang w:val="en-GB"/>
        </w:rPr>
      </w:pPr>
      <w:r>
        <w:rPr>
          <w:lang w:val="en-GB"/>
        </w:rPr>
        <w:t xml:space="preserve"> </w:t>
      </w:r>
    </w:p>
    <w:p w14:paraId="0E8CAD77" w14:textId="7FDFCF39" w:rsidR="001C1202" w:rsidRDefault="002031B8" w:rsidP="0050474F">
      <w:pPr>
        <w:pStyle w:val="BodytextIndented"/>
        <w:ind w:firstLine="0"/>
        <w:jc w:val="left"/>
        <w:rPr>
          <w:lang w:val="en-GB"/>
        </w:rPr>
      </w:pPr>
      <w:r>
        <w:rPr>
          <w:noProof/>
          <w:lang w:val="en-GB"/>
        </w:rPr>
        <mc:AlternateContent>
          <mc:Choice Requires="wpg">
            <w:drawing>
              <wp:anchor distT="0" distB="0" distL="114300" distR="114300" simplePos="0" relativeHeight="251668992" behindDoc="0" locked="0" layoutInCell="1" allowOverlap="1" wp14:anchorId="6D427E79" wp14:editId="3872E0BD">
                <wp:simplePos x="0" y="0"/>
                <wp:positionH relativeFrom="column">
                  <wp:posOffset>907228</wp:posOffset>
                </wp:positionH>
                <wp:positionV relativeFrom="paragraph">
                  <wp:posOffset>41268</wp:posOffset>
                </wp:positionV>
                <wp:extent cx="4312887" cy="787400"/>
                <wp:effectExtent l="0" t="0" r="12065" b="12700"/>
                <wp:wrapNone/>
                <wp:docPr id="215" name="Group 215"/>
                <wp:cNvGraphicFramePr/>
                <a:graphic xmlns:a="http://schemas.openxmlformats.org/drawingml/2006/main">
                  <a:graphicData uri="http://schemas.microsoft.com/office/word/2010/wordprocessingGroup">
                    <wpg:wgp>
                      <wpg:cNvGrpSpPr/>
                      <wpg:grpSpPr>
                        <a:xfrm>
                          <a:off x="0" y="0"/>
                          <a:ext cx="4312887" cy="787400"/>
                          <a:chOff x="0" y="0"/>
                          <a:chExt cx="4312887" cy="787400"/>
                        </a:xfrm>
                      </wpg:grpSpPr>
                      <wps:wsp>
                        <wps:cNvPr id="202" name="Text Box 2"/>
                        <wps:cNvSpPr txBox="1">
                          <a:spLocks noChangeArrowheads="1"/>
                        </wps:cNvSpPr>
                        <wps:spPr bwMode="auto">
                          <a:xfrm>
                            <a:off x="0" y="237849"/>
                            <a:ext cx="1077595" cy="260985"/>
                          </a:xfrm>
                          <a:prstGeom prst="rect">
                            <a:avLst/>
                          </a:prstGeom>
                          <a:solidFill>
                            <a:srgbClr val="FFFFFF"/>
                          </a:solidFill>
                          <a:ln w="9525">
                            <a:solidFill>
                              <a:srgbClr val="000000"/>
                            </a:solidFill>
                            <a:miter lim="800000"/>
                            <a:headEnd/>
                            <a:tailEnd/>
                          </a:ln>
                        </wps:spPr>
                        <wps:txbx>
                          <w:txbxContent>
                            <w:p w14:paraId="1F41AB34" w14:textId="1365CB7D" w:rsidR="00936611" w:rsidRDefault="00936611" w:rsidP="00FF6E17">
                              <w:r>
                                <w:t>Centre Camera</w:t>
                              </w:r>
                            </w:p>
                          </w:txbxContent>
                        </wps:txbx>
                        <wps:bodyPr rot="0" vert="horz" wrap="square" lIns="91440" tIns="45720" rIns="91440" bIns="45720" anchor="t" anchorCtr="0">
                          <a:spAutoFit/>
                        </wps:bodyPr>
                      </wps:wsp>
                      <wps:wsp>
                        <wps:cNvPr id="203" name="Text Box 2"/>
                        <wps:cNvSpPr txBox="1">
                          <a:spLocks noChangeArrowheads="1"/>
                        </wps:cNvSpPr>
                        <wps:spPr bwMode="auto">
                          <a:xfrm>
                            <a:off x="1458811" y="0"/>
                            <a:ext cx="1210310" cy="787400"/>
                          </a:xfrm>
                          <a:prstGeom prst="rect">
                            <a:avLst/>
                          </a:prstGeom>
                          <a:solidFill>
                            <a:srgbClr val="FFFFFF"/>
                          </a:solidFill>
                          <a:ln w="9525">
                            <a:solidFill>
                              <a:srgbClr val="000000"/>
                            </a:solidFill>
                            <a:miter lim="800000"/>
                            <a:headEnd/>
                            <a:tailEnd/>
                          </a:ln>
                        </wps:spPr>
                        <wps:txb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wps:txbx>
                        <wps:bodyPr rot="0" vert="horz" wrap="square" lIns="91440" tIns="45720" rIns="91440" bIns="45720" anchor="t" anchorCtr="0">
                          <a:noAutofit/>
                        </wps:bodyPr>
                      </wps:wsp>
                      <wps:wsp>
                        <wps:cNvPr id="204" name="Text Box 2"/>
                        <wps:cNvSpPr txBox="1">
                          <a:spLocks noChangeArrowheads="1"/>
                        </wps:cNvSpPr>
                        <wps:spPr bwMode="auto">
                          <a:xfrm>
                            <a:off x="2954622" y="211422"/>
                            <a:ext cx="1358265" cy="295910"/>
                          </a:xfrm>
                          <a:prstGeom prst="rect">
                            <a:avLst/>
                          </a:prstGeom>
                          <a:solidFill>
                            <a:srgbClr val="FFFFFF"/>
                          </a:solidFill>
                          <a:ln w="9525">
                            <a:solidFill>
                              <a:srgbClr val="000000"/>
                            </a:solidFill>
                            <a:miter lim="800000"/>
                            <a:headEnd/>
                            <a:tailEnd/>
                          </a:ln>
                        </wps:spPr>
                        <wps:txbx>
                          <w:txbxContent>
                            <w:p w14:paraId="5ABA429C" w14:textId="18EF9507" w:rsidR="00936611" w:rsidRDefault="00936611">
                              <w:r>
                                <w:t>Steering command</w:t>
                              </w:r>
                            </w:p>
                          </w:txbxContent>
                        </wps:txbx>
                        <wps:bodyPr rot="0" vert="horz" wrap="square" lIns="91440" tIns="45720" rIns="91440" bIns="45720" anchor="t" anchorCtr="0">
                          <a:noAutofit/>
                        </wps:bodyPr>
                      </wps:wsp>
                      <wps:wsp>
                        <wps:cNvPr id="205" name="Straight Arrow Connector 205"/>
                        <wps:cNvCnPr/>
                        <wps:spPr>
                          <a:xfrm>
                            <a:off x="1083537" y="366905"/>
                            <a:ext cx="364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2674488" y="372190"/>
                            <a:ext cx="2959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427E79" id="Group 215" o:spid="_x0000_s1074" style="position:absolute;margin-left:71.45pt;margin-top:3.25pt;width:339.6pt;height:62pt;z-index:251668992" coordsize="43128,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">
                <v:shape id="Text Box 2" o:spid="_x0000_s1075" type="#_x0000_t202" style="position:absolute;top:2378;width:1077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">
                  <v:textbox style="mso-fit-shape-to-text:t">
                    <w:txbxContent>
                      <w:p w14:paraId="1F41AB34" w14:textId="1365CB7D" w:rsidR="00936611" w:rsidRDefault="00936611" w:rsidP="00FF6E17">
                        <w:r>
                          <w:t>Centre Camera</w:t>
                        </w:r>
                      </w:p>
                    </w:txbxContent>
                  </v:textbox>
                </v:shape>
                <v:shape id="Text Box 2" o:spid="_x0000_s1076" type="#_x0000_t202" style="position:absolute;left:14588;width:12103;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BB7DD0E" w14:textId="77777777" w:rsidR="00936611" w:rsidRDefault="00936611" w:rsidP="00FF6E17"/>
                      <w:p w14:paraId="27A828F8" w14:textId="1C655991" w:rsidR="00936611" w:rsidRDefault="00936611" w:rsidP="00FF6E17">
                        <w:pPr>
                          <w:jc w:val="center"/>
                        </w:pPr>
                        <w:r>
                          <w:t>Trained CNN</w:t>
                        </w:r>
                      </w:p>
                      <w:p w14:paraId="060E519A" w14:textId="413498E7" w:rsidR="00936611" w:rsidRDefault="00936611" w:rsidP="00FF6E17">
                        <w:pPr>
                          <w:jc w:val="center"/>
                        </w:pPr>
                        <w:r>
                          <w:t>(Driving model)</w:t>
                        </w:r>
                      </w:p>
                    </w:txbxContent>
                  </v:textbox>
                </v:shape>
                <v:shape id="Text Box 2" o:spid="_x0000_s1077" type="#_x0000_t202" style="position:absolute;left:29546;top:2114;width:1358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5ABA429C" w14:textId="18EF9507" w:rsidR="00936611" w:rsidRDefault="00936611">
                        <w:r>
                          <w:t>Steering command</w:t>
                        </w:r>
                      </w:p>
                    </w:txbxContent>
                  </v:textbox>
                </v:shape>
                <v:shape id="Straight Arrow Connector 205" o:spid="_x0000_s1078" type="#_x0000_t32" style="position:absolute;left:10835;top:3669;width:3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" strokecolor="#4579b8 [3044]">
                  <v:stroke endarrow="block"/>
                </v:shape>
                <v:shape id="Straight Arrow Connector 206" o:spid="_x0000_s1079" type="#_x0000_t32" style="position:absolute;left:26744;top:3721;width:2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group>
            </w:pict>
          </mc:Fallback>
        </mc:AlternateContent>
      </w:r>
    </w:p>
    <w:p w14:paraId="58FDEA07" w14:textId="4E662C8A" w:rsidR="001C1202" w:rsidRDefault="001C1202" w:rsidP="0050474F">
      <w:pPr>
        <w:pStyle w:val="BodytextIndented"/>
        <w:ind w:firstLine="0"/>
        <w:jc w:val="left"/>
        <w:rPr>
          <w:lang w:val="en-GB"/>
        </w:rPr>
      </w:pPr>
    </w:p>
    <w:p w14:paraId="6C593307" w14:textId="13780C4D" w:rsidR="001C1202" w:rsidRDefault="001C1202" w:rsidP="0050474F">
      <w:pPr>
        <w:pStyle w:val="BodytextIndented"/>
        <w:ind w:firstLine="0"/>
        <w:jc w:val="left"/>
        <w:rPr>
          <w:lang w:val="en-GB"/>
        </w:rPr>
      </w:pPr>
    </w:p>
    <w:p w14:paraId="41CC70C4" w14:textId="1CC2E5EE" w:rsidR="006D6043" w:rsidRDefault="006D6043" w:rsidP="006D6043">
      <w:pPr>
        <w:pStyle w:val="BodytextIndented"/>
        <w:rPr>
          <w:lang w:val="en-GB"/>
        </w:rPr>
      </w:pPr>
    </w:p>
    <w:p w14:paraId="6614DC68" w14:textId="12ECF722" w:rsidR="006D6043" w:rsidRDefault="006D6043" w:rsidP="006D6043">
      <w:pPr>
        <w:pStyle w:val="BodytextIndented"/>
        <w:rPr>
          <w:lang w:val="en-GB"/>
        </w:rPr>
      </w:pPr>
    </w:p>
    <w:p w14:paraId="55AA6A36" w14:textId="4AF719CC" w:rsidR="00FF6E17" w:rsidRDefault="00FF6E17" w:rsidP="006D6043">
      <w:pPr>
        <w:pStyle w:val="BodytextIndented"/>
        <w:rPr>
          <w:lang w:val="en-GB"/>
        </w:rPr>
      </w:pPr>
    </w:p>
    <w:p w14:paraId="37CE32D2" w14:textId="1A7763FF" w:rsidR="00FF6E17" w:rsidRDefault="00FF6E17" w:rsidP="006D6043">
      <w:pPr>
        <w:pStyle w:val="BodytextIndented"/>
        <w:rPr>
          <w:lang w:val="en-GB"/>
        </w:rPr>
      </w:pPr>
    </w:p>
    <w:p w14:paraId="6DB5A6CE" w14:textId="5DCBC495" w:rsidR="00FF6E17" w:rsidRPr="006D6043" w:rsidRDefault="003F542E" w:rsidP="00DC1830">
      <w:pPr>
        <w:pStyle w:val="BodytextIndented"/>
        <w:jc w:val="center"/>
        <w:rPr>
          <w:lang w:val="en-GB"/>
        </w:rPr>
      </w:pPr>
      <w:r w:rsidRPr="003F542E">
        <w:rPr>
          <w:b/>
          <w:bCs/>
          <w:lang w:val="en-GB"/>
        </w:rPr>
        <w:t>Figure 4.</w:t>
      </w:r>
      <w:r>
        <w:rPr>
          <w:lang w:val="en-GB"/>
        </w:rPr>
        <w:t xml:space="preserve"> Autonomous car driving model.</w:t>
      </w:r>
    </w:p>
    <w:p w14:paraId="458668A5" w14:textId="2961A0AF" w:rsidR="00BA567E" w:rsidRDefault="00CF6A13" w:rsidP="00CF6A13">
      <w:pPr>
        <w:pStyle w:val="Section"/>
      </w:pPr>
      <w:r>
        <w:t xml:space="preserve">Learning Environment and </w:t>
      </w:r>
      <w:r w:rsidR="009266F1">
        <w:t xml:space="preserve">Simulation </w:t>
      </w:r>
      <w:r>
        <w:t>Experimental Result</w:t>
      </w:r>
    </w:p>
    <w:p w14:paraId="05202760" w14:textId="4483C433" w:rsidR="00230AE3" w:rsidRDefault="003E3552" w:rsidP="00405805">
      <w:pPr>
        <w:pStyle w:val="Bodytext"/>
        <w:rPr>
          <w:lang w:val="en-GB"/>
        </w:rPr>
      </w:pPr>
      <w:r>
        <w:rPr>
          <w:lang w:val="en-GB"/>
        </w:rPr>
        <w:t xml:space="preserve">The simulation environment is using udacity </w:t>
      </w:r>
      <w:r w:rsidR="005D10C9">
        <w:rPr>
          <w:lang w:val="en-GB"/>
        </w:rPr>
        <w:t>self-driving</w:t>
      </w:r>
      <w:r>
        <w:rPr>
          <w:lang w:val="en-GB"/>
        </w:rPr>
        <w:t xml:space="preserve"> car simulator</w:t>
      </w:r>
      <w:r w:rsidR="002A4358">
        <w:rPr>
          <w:lang w:val="en-GB"/>
        </w:rPr>
        <w:t xml:space="preserve"> and the network is based on NVIDIA model</w:t>
      </w:r>
      <w:r>
        <w:rPr>
          <w:lang w:val="en-GB"/>
        </w:rPr>
        <w:t>.</w:t>
      </w:r>
      <w:r w:rsidR="005D10C9">
        <w:rPr>
          <w:lang w:val="en-GB"/>
        </w:rPr>
        <w:t xml:space="preserve"> </w:t>
      </w:r>
      <w:r w:rsidR="005D10C9" w:rsidRPr="005D10C9">
        <w:rPr>
          <w:lang w:val="en-GB"/>
        </w:rPr>
        <w:t>Fig</w:t>
      </w:r>
      <w:r w:rsidR="005D10C9">
        <w:rPr>
          <w:lang w:val="en-GB"/>
        </w:rPr>
        <w:t>ure</w:t>
      </w:r>
      <w:r w:rsidR="005D10C9" w:rsidRPr="005D10C9">
        <w:rPr>
          <w:lang w:val="en-GB"/>
        </w:rPr>
        <w:t xml:space="preserve"> </w:t>
      </w:r>
      <w:r w:rsidR="005D10C9">
        <w:rPr>
          <w:lang w:val="en-GB"/>
        </w:rPr>
        <w:t>5</w:t>
      </w:r>
      <w:r w:rsidR="005D10C9" w:rsidRPr="005D10C9">
        <w:rPr>
          <w:lang w:val="en-GB"/>
        </w:rPr>
        <w:t xml:space="preserve"> show the learning environment created in the simulation study</w:t>
      </w:r>
      <w:r w:rsidR="00E7400F">
        <w:rPr>
          <w:lang w:val="en-GB"/>
        </w:rPr>
        <w:t xml:space="preserve"> and figure 6 show </w:t>
      </w:r>
      <w:bookmarkStart w:id="1" w:name="_Hlk54452000"/>
      <w:r w:rsidR="00E7400F">
        <w:rPr>
          <w:lang w:val="en-GB"/>
        </w:rPr>
        <w:t xml:space="preserve">sample </w:t>
      </w:r>
      <w:r w:rsidR="00B37144">
        <w:rPr>
          <w:lang w:val="en-GB"/>
        </w:rPr>
        <w:t>image</w:t>
      </w:r>
      <w:r w:rsidR="00E7400F">
        <w:rPr>
          <w:lang w:val="en-GB"/>
        </w:rPr>
        <w:t xml:space="preserve"> taken by left camera, centre camera and right camera</w:t>
      </w:r>
      <w:bookmarkEnd w:id="1"/>
      <w:r w:rsidR="00B1139B">
        <w:rPr>
          <w:lang w:val="en-GB"/>
        </w:rPr>
        <w:t xml:space="preserve"> in training mode.</w:t>
      </w:r>
    </w:p>
    <w:p w14:paraId="55B1E631" w14:textId="76914F9C" w:rsidR="00230AE3" w:rsidRDefault="00230AE3" w:rsidP="00E7400F">
      <w:pPr>
        <w:pStyle w:val="BodytextIndented"/>
        <w:rPr>
          <w:lang w:val="en-GB"/>
        </w:rPr>
      </w:pPr>
    </w:p>
    <w:p w14:paraId="2E365A78" w14:textId="2C63DD6D" w:rsidR="00230AE3" w:rsidRDefault="008557B0" w:rsidP="00DC1830">
      <w:pPr>
        <w:pStyle w:val="BodytextIndented"/>
        <w:jc w:val="center"/>
        <w:rPr>
          <w:lang w:val="en-GB"/>
        </w:rPr>
      </w:pPr>
      <w:r>
        <w:rPr>
          <w:noProof/>
        </w:rPr>
        <w:t xml:space="preserve"> </w:t>
      </w:r>
    </w:p>
    <w:p w14:paraId="17D40196" w14:textId="4B9AC8C8" w:rsidR="00230AE3" w:rsidRDefault="00C17D26" w:rsidP="00C17D26">
      <w:pPr>
        <w:pStyle w:val="BodytextIndented"/>
        <w:jc w:val="center"/>
        <w:rPr>
          <w:lang w:val="en-GB"/>
        </w:rPr>
      </w:pPr>
      <w:r>
        <w:rPr>
          <w:noProof/>
        </w:rPr>
        <w:drawing>
          <wp:inline distT="0" distB="0" distL="0" distR="0" wp14:anchorId="0C156B5D" wp14:editId="3ADBCD90">
            <wp:extent cx="1968500" cy="147697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8328" cy="1491849"/>
                    </a:xfrm>
                    <a:prstGeom prst="rect">
                      <a:avLst/>
                    </a:prstGeom>
                  </pic:spPr>
                </pic:pic>
              </a:graphicData>
            </a:graphic>
          </wp:inline>
        </w:drawing>
      </w:r>
    </w:p>
    <w:p w14:paraId="29A81475" w14:textId="14B8CFF0" w:rsidR="00230AE3" w:rsidRPr="00E7400F" w:rsidRDefault="00781F63" w:rsidP="00781F63">
      <w:pPr>
        <w:pStyle w:val="BodytextIndented"/>
        <w:jc w:val="center"/>
        <w:rPr>
          <w:lang w:val="en-GB"/>
        </w:rPr>
      </w:pPr>
      <w:r w:rsidRPr="00781F63">
        <w:rPr>
          <w:b/>
          <w:bCs/>
          <w:lang w:val="en-GB"/>
        </w:rPr>
        <w:t>Figure 5.</w:t>
      </w:r>
      <w:r>
        <w:rPr>
          <w:lang w:val="en-GB"/>
        </w:rPr>
        <w:t xml:space="preserve"> Learning environmental.</w:t>
      </w:r>
    </w:p>
    <w:p w14:paraId="0939702F" w14:textId="17109FE3" w:rsidR="005D10C9" w:rsidRDefault="00C17D26" w:rsidP="005D10C9">
      <w:pPr>
        <w:pStyle w:val="BodytextIndented"/>
        <w:rPr>
          <w:lang w:val="en-GB"/>
        </w:rPr>
      </w:pPr>
      <w:r>
        <w:rPr>
          <w:noProof/>
        </w:rPr>
        <w:drawing>
          <wp:anchor distT="0" distB="0" distL="114300" distR="114300" simplePos="0" relativeHeight="251677184" behindDoc="0" locked="0" layoutInCell="1" allowOverlap="1" wp14:anchorId="01658BD6" wp14:editId="035D4670">
            <wp:simplePos x="0" y="0"/>
            <wp:positionH relativeFrom="margin">
              <wp:posOffset>48318</wp:posOffset>
            </wp:positionH>
            <wp:positionV relativeFrom="paragraph">
              <wp:posOffset>110490</wp:posOffset>
            </wp:positionV>
            <wp:extent cx="1854200" cy="9271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061D924E" wp14:editId="3A5B97E0">
            <wp:simplePos x="0" y="0"/>
            <wp:positionH relativeFrom="margin">
              <wp:posOffset>4090670</wp:posOffset>
            </wp:positionH>
            <wp:positionV relativeFrom="paragraph">
              <wp:posOffset>104140</wp:posOffset>
            </wp:positionV>
            <wp:extent cx="1828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0627B2B7" wp14:editId="6795A2ED">
            <wp:simplePos x="0" y="0"/>
            <wp:positionH relativeFrom="margin">
              <wp:posOffset>2074545</wp:posOffset>
            </wp:positionH>
            <wp:positionV relativeFrom="paragraph">
              <wp:posOffset>104140</wp:posOffset>
            </wp:positionV>
            <wp:extent cx="1854200" cy="927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42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02D2" w14:textId="6E1B9353" w:rsidR="005D10C9" w:rsidRDefault="005D10C9" w:rsidP="005D10C9">
      <w:pPr>
        <w:pStyle w:val="BodytextIndented"/>
        <w:rPr>
          <w:lang w:val="en-GB"/>
        </w:rPr>
      </w:pPr>
    </w:p>
    <w:p w14:paraId="339F25C1" w14:textId="7F13E060" w:rsidR="005D10C9" w:rsidRDefault="005D10C9" w:rsidP="005D10C9">
      <w:pPr>
        <w:pStyle w:val="BodytextIndented"/>
        <w:rPr>
          <w:lang w:val="en-GB"/>
        </w:rPr>
      </w:pPr>
    </w:p>
    <w:p w14:paraId="4F177258" w14:textId="18721D30" w:rsidR="005D10C9" w:rsidRDefault="005D10C9" w:rsidP="005D10C9">
      <w:pPr>
        <w:pStyle w:val="BodytextIndented"/>
        <w:rPr>
          <w:lang w:val="en-GB"/>
        </w:rPr>
      </w:pPr>
    </w:p>
    <w:p w14:paraId="30978DCD" w14:textId="11FB9E01" w:rsidR="006834C9" w:rsidRDefault="006834C9" w:rsidP="005D10C9">
      <w:pPr>
        <w:pStyle w:val="BodytextIndented"/>
        <w:rPr>
          <w:lang w:val="en-GB"/>
        </w:rPr>
      </w:pPr>
    </w:p>
    <w:p w14:paraId="25C31FD1" w14:textId="36B24583" w:rsidR="006834C9" w:rsidRDefault="006834C9" w:rsidP="00DC1830">
      <w:pPr>
        <w:pStyle w:val="BodytextIndented"/>
        <w:ind w:firstLine="0"/>
        <w:rPr>
          <w:lang w:val="en-GB"/>
        </w:rPr>
      </w:pPr>
    </w:p>
    <w:p w14:paraId="09A6F93C" w14:textId="24339E47" w:rsidR="00405805" w:rsidRDefault="00405805" w:rsidP="00781F63">
      <w:pPr>
        <w:pStyle w:val="Bodytext"/>
        <w:jc w:val="center"/>
        <w:rPr>
          <w:lang w:val="en-GB"/>
        </w:rPr>
      </w:pPr>
    </w:p>
    <w:p w14:paraId="5A376941" w14:textId="6F3163E9" w:rsidR="00B37144" w:rsidRPr="00B37144" w:rsidRDefault="00E7400F" w:rsidP="00A21D01">
      <w:pPr>
        <w:pStyle w:val="Bodytext"/>
        <w:jc w:val="center"/>
        <w:rPr>
          <w:lang w:val="en-GB"/>
        </w:rPr>
      </w:pPr>
      <w:r>
        <w:rPr>
          <w:lang w:val="en-GB"/>
        </w:rPr>
        <w:t>Figure 6.</w:t>
      </w:r>
      <w:r w:rsidR="00781F63">
        <w:rPr>
          <w:lang w:val="en-GB"/>
        </w:rPr>
        <w:t xml:space="preserve"> sample </w:t>
      </w:r>
      <w:r w:rsidR="00B37144">
        <w:rPr>
          <w:lang w:val="en-GB"/>
        </w:rPr>
        <w:t>image</w:t>
      </w:r>
      <w:r w:rsidR="00781F63">
        <w:rPr>
          <w:lang w:val="en-GB"/>
        </w:rPr>
        <w:t xml:space="preserve"> taken by left camera, centre camera and right camera.</w:t>
      </w:r>
    </w:p>
    <w:p w14:paraId="5ACE47FB" w14:textId="5E60F6F6" w:rsidR="006834C9" w:rsidRDefault="003900B0" w:rsidP="00405805">
      <w:pPr>
        <w:pStyle w:val="BodytextIndented"/>
        <w:rPr>
          <w:lang w:val="en-GB"/>
        </w:rPr>
      </w:pPr>
      <w:r>
        <w:rPr>
          <w:lang w:val="en-GB"/>
        </w:rPr>
        <w:lastRenderedPageBreak/>
        <w:t>C</w:t>
      </w:r>
      <w:r w:rsidRPr="003900B0">
        <w:rPr>
          <w:lang w:val="en-GB"/>
        </w:rPr>
        <w:t>ollected data is labelled with road type and driver activity</w:t>
      </w:r>
      <w:r>
        <w:rPr>
          <w:lang w:val="en-GB"/>
        </w:rPr>
        <w:t xml:space="preserve"> such as in the lane or turning. The simulation sampling rate is 10 FPS</w:t>
      </w:r>
      <w:r w:rsidR="003F2033">
        <w:rPr>
          <w:lang w:val="en-GB"/>
        </w:rPr>
        <w:t xml:space="preserve"> and image resolution 320x160 pixels</w:t>
      </w:r>
      <w:r>
        <w:rPr>
          <w:lang w:val="en-GB"/>
        </w:rPr>
        <w:t xml:space="preserve">. </w:t>
      </w:r>
      <w:r w:rsidR="00B37144">
        <w:rPr>
          <w:lang w:val="en-GB"/>
        </w:rPr>
        <w:t xml:space="preserve">Before the learning process, the image taken will be normalize by </w:t>
      </w:r>
      <w:r w:rsidR="00991BF8">
        <w:rPr>
          <w:lang w:val="en-GB"/>
        </w:rPr>
        <w:t>removing</w:t>
      </w:r>
      <w:r w:rsidR="00B37144">
        <w:rPr>
          <w:lang w:val="en-GB"/>
        </w:rPr>
        <w:t xml:space="preserve"> the sky </w:t>
      </w:r>
      <w:r w:rsidR="00991BF8">
        <w:rPr>
          <w:lang w:val="en-GB"/>
        </w:rPr>
        <w:t xml:space="preserve">and other </w:t>
      </w:r>
      <w:r w:rsidR="00991BF8" w:rsidRPr="00991BF8">
        <w:rPr>
          <w:lang w:val="en-GB"/>
        </w:rPr>
        <w:t>unnecessary parts</w:t>
      </w:r>
      <w:r w:rsidR="00991BF8">
        <w:rPr>
          <w:lang w:val="en-GB"/>
        </w:rPr>
        <w:t xml:space="preserve"> of </w:t>
      </w:r>
      <w:r w:rsidR="00B37144">
        <w:rPr>
          <w:lang w:val="en-GB"/>
        </w:rPr>
        <w:t>picture for simplifying the learning process.</w:t>
      </w:r>
      <w:r w:rsidR="00A92EE8">
        <w:rPr>
          <w:lang w:val="en-GB"/>
        </w:rPr>
        <w:t xml:space="preserve"> </w:t>
      </w:r>
    </w:p>
    <w:p w14:paraId="23901F2C" w14:textId="036EF0B3" w:rsidR="00A92EE8" w:rsidRDefault="00A92EE8" w:rsidP="00405805">
      <w:pPr>
        <w:pStyle w:val="BodytextIndented"/>
        <w:rPr>
          <w:lang w:val="en-GB"/>
        </w:rPr>
      </w:pPr>
      <w:r>
        <w:rPr>
          <w:lang w:val="en-GB"/>
        </w:rPr>
        <w:t xml:space="preserve">The training process using 5x5 kernel for the first three convolution layer and 3x3 kernel for the last </w:t>
      </w:r>
      <w:r w:rsidR="002A4358">
        <w:rPr>
          <w:lang w:val="en-GB"/>
        </w:rPr>
        <w:t>three</w:t>
      </w:r>
      <w:r>
        <w:rPr>
          <w:lang w:val="en-GB"/>
        </w:rPr>
        <w:t xml:space="preserve"> convolution layer</w:t>
      </w:r>
      <w:r w:rsidR="003F2033">
        <w:rPr>
          <w:lang w:val="en-GB"/>
        </w:rPr>
        <w:t xml:space="preserve"> and maximum epochs 2</w:t>
      </w:r>
      <w:r w:rsidR="002A4358">
        <w:rPr>
          <w:lang w:val="en-GB"/>
        </w:rPr>
        <w:t>0</w:t>
      </w:r>
      <w:r w:rsidR="008C09E4">
        <w:rPr>
          <w:lang w:val="en-GB"/>
        </w:rPr>
        <w:t xml:space="preserve"> with 2.000 sample for each epoch</w:t>
      </w:r>
      <w:r w:rsidR="003F2033">
        <w:rPr>
          <w:lang w:val="en-GB"/>
        </w:rPr>
        <w:t>.</w:t>
      </w:r>
    </w:p>
    <w:p w14:paraId="12F1CFB1" w14:textId="0ACE0F2B" w:rsidR="00CB4FD2" w:rsidRPr="009F75DF" w:rsidRDefault="00B1139B" w:rsidP="00B1139B">
      <w:pPr>
        <w:pStyle w:val="BodytextIndented"/>
        <w:rPr>
          <w:color w:val="auto"/>
          <w:lang w:val="en-GB"/>
        </w:rPr>
      </w:pPr>
      <w:bookmarkStart w:id="2" w:name="_Hlk54484200"/>
      <w:r w:rsidRPr="00DF5674">
        <w:rPr>
          <w:color w:val="auto"/>
          <w:lang w:val="en-GB"/>
        </w:rPr>
        <w:t xml:space="preserve">After the training finish after two or three </w:t>
      </w:r>
      <w:r w:rsidR="00DF5674" w:rsidRPr="00DF5674">
        <w:rPr>
          <w:color w:val="auto"/>
          <w:lang w:val="en-GB"/>
        </w:rPr>
        <w:t>laps</w:t>
      </w:r>
      <w:r w:rsidRPr="00DF5674">
        <w:rPr>
          <w:color w:val="auto"/>
          <w:lang w:val="en-GB"/>
        </w:rPr>
        <w:t>,</w:t>
      </w:r>
      <w:r>
        <w:rPr>
          <w:color w:val="FF0000"/>
          <w:lang w:val="en-GB"/>
        </w:rPr>
        <w:t xml:space="preserve"> </w:t>
      </w:r>
      <w:r w:rsidR="00DF5674" w:rsidRPr="00DF5674">
        <w:rPr>
          <w:color w:val="auto"/>
          <w:lang w:val="en-GB"/>
        </w:rPr>
        <w:t xml:space="preserve">the simulator then </w:t>
      </w:r>
      <w:r w:rsidR="00CB4FD2" w:rsidRPr="00DF5674">
        <w:rPr>
          <w:color w:val="auto"/>
          <w:lang w:val="en-GB"/>
        </w:rPr>
        <w:t>switches</w:t>
      </w:r>
      <w:r w:rsidR="00DF5674" w:rsidRPr="00DF5674">
        <w:rPr>
          <w:color w:val="auto"/>
          <w:lang w:val="en-GB"/>
        </w:rPr>
        <w:t xml:space="preserve"> to the autonomous mode and </w:t>
      </w:r>
      <w:r w:rsidR="00531341">
        <w:rPr>
          <w:color w:val="auto"/>
          <w:lang w:val="en-GB"/>
        </w:rPr>
        <w:t xml:space="preserve">then </w:t>
      </w:r>
      <w:r w:rsidR="00DF5674" w:rsidRPr="00DF5674">
        <w:rPr>
          <w:color w:val="auto"/>
          <w:lang w:val="en-GB"/>
        </w:rPr>
        <w:t>bas</w:t>
      </w:r>
      <w:bookmarkEnd w:id="2"/>
      <w:r w:rsidR="00DF5674" w:rsidRPr="00DF5674">
        <w:rPr>
          <w:color w:val="auto"/>
          <w:lang w:val="en-GB"/>
        </w:rPr>
        <w:t>e the model created by the CNN, the car will run autonomously</w:t>
      </w:r>
      <w:r w:rsidR="009F75DF">
        <w:rPr>
          <w:color w:val="FF0000"/>
          <w:lang w:val="en-GB"/>
        </w:rPr>
        <w:t xml:space="preserve"> </w:t>
      </w:r>
      <w:r w:rsidR="009F75DF" w:rsidRPr="009F75DF">
        <w:rPr>
          <w:color w:val="auto"/>
          <w:lang w:val="en-GB"/>
        </w:rPr>
        <w:t>and can predict for every road condition.</w:t>
      </w:r>
    </w:p>
    <w:p w14:paraId="0145BFF0" w14:textId="1B8FE0E3" w:rsidR="00B1139B" w:rsidRPr="00777EF8" w:rsidRDefault="007B3B58" w:rsidP="00B1139B">
      <w:pPr>
        <w:pStyle w:val="BodytextIndented"/>
        <w:rPr>
          <w:color w:val="auto"/>
          <w:lang w:val="en-GB"/>
        </w:rPr>
      </w:pPr>
      <w:r w:rsidRPr="007B3B58">
        <w:rPr>
          <w:color w:val="auto"/>
          <w:lang w:val="en-GB"/>
        </w:rPr>
        <w:t>The simulator accesses recorded video footage along with synchronized steering commands performed at the time of learning</w:t>
      </w:r>
      <w:r w:rsidR="00B1139B" w:rsidRPr="007B3B58">
        <w:rPr>
          <w:color w:val="auto"/>
          <w:lang w:val="en-GB"/>
        </w:rPr>
        <w:t xml:space="preserve">. </w:t>
      </w:r>
      <w:r w:rsidRPr="007B3B58">
        <w:rPr>
          <w:color w:val="auto"/>
          <w:lang w:val="en-GB"/>
        </w:rPr>
        <w:t>The simulator sends the first frame of the video, adjusted for each basic condition, to the trained CNN input.</w:t>
      </w:r>
      <w:r w:rsidR="00777EF8">
        <w:rPr>
          <w:color w:val="auto"/>
          <w:lang w:val="en-GB"/>
        </w:rPr>
        <w:t xml:space="preserve"> </w:t>
      </w:r>
      <w:r w:rsidR="00B1139B" w:rsidRPr="00777EF8">
        <w:rPr>
          <w:color w:val="auto"/>
          <w:lang w:val="en-GB"/>
        </w:rPr>
        <w:t xml:space="preserve">The CNN steering commands </w:t>
      </w:r>
      <w:r w:rsidR="00777EF8" w:rsidRPr="00777EF8">
        <w:rPr>
          <w:color w:val="auto"/>
          <w:lang w:val="en-GB"/>
        </w:rPr>
        <w:t>and</w:t>
      </w:r>
      <w:r w:rsidR="00B1139B" w:rsidRPr="00777EF8">
        <w:rPr>
          <w:color w:val="auto"/>
          <w:lang w:val="en-GB"/>
        </w:rPr>
        <w:t xml:space="preserve"> the recorded </w:t>
      </w:r>
      <w:r w:rsidR="00777EF8" w:rsidRPr="00777EF8">
        <w:rPr>
          <w:color w:val="auto"/>
          <w:lang w:val="en-GB"/>
        </w:rPr>
        <w:t>training</w:t>
      </w:r>
      <w:r w:rsidR="00B1139B" w:rsidRPr="00777EF8">
        <w:rPr>
          <w:color w:val="auto"/>
          <w:lang w:val="en-GB"/>
        </w:rPr>
        <w:t xml:space="preserve"> commands are </w:t>
      </w:r>
      <w:r w:rsidR="00777EF8" w:rsidRPr="00777EF8">
        <w:rPr>
          <w:color w:val="auto"/>
          <w:lang w:val="en-GB"/>
        </w:rPr>
        <w:t>sent</w:t>
      </w:r>
      <w:r w:rsidR="00B1139B" w:rsidRPr="00777EF8">
        <w:rPr>
          <w:color w:val="auto"/>
          <w:lang w:val="en-GB"/>
        </w:rPr>
        <w:t xml:space="preserve"> </w:t>
      </w:r>
      <w:r w:rsidR="00777EF8" w:rsidRPr="00777EF8">
        <w:rPr>
          <w:color w:val="auto"/>
          <w:lang w:val="en-GB"/>
        </w:rPr>
        <w:t>to the</w:t>
      </w:r>
      <w:r w:rsidR="009D637D">
        <w:rPr>
          <w:color w:val="auto"/>
          <w:lang w:val="en-GB"/>
        </w:rPr>
        <w:t xml:space="preserve"> </w:t>
      </w:r>
      <w:r w:rsidR="00777EF8" w:rsidRPr="00777EF8">
        <w:rPr>
          <w:color w:val="auto"/>
          <w:lang w:val="en-GB"/>
        </w:rPr>
        <w:t>driving model</w:t>
      </w:r>
      <w:r w:rsidR="00B1139B" w:rsidRPr="00777EF8">
        <w:rPr>
          <w:color w:val="auto"/>
          <w:lang w:val="en-GB"/>
        </w:rPr>
        <w:t xml:space="preserve"> of the </w:t>
      </w:r>
      <w:r w:rsidR="00777EF8" w:rsidRPr="00777EF8">
        <w:rPr>
          <w:color w:val="auto"/>
          <w:lang w:val="en-GB"/>
        </w:rPr>
        <w:t>car</w:t>
      </w:r>
      <w:r w:rsidR="00B1139B" w:rsidRPr="00777EF8">
        <w:rPr>
          <w:color w:val="auto"/>
          <w:lang w:val="en-GB"/>
        </w:rPr>
        <w:t xml:space="preserve"> </w:t>
      </w:r>
      <w:r w:rsidR="00777EF8" w:rsidRPr="00777EF8">
        <w:rPr>
          <w:color w:val="auto"/>
          <w:lang w:val="en-GB"/>
        </w:rPr>
        <w:t>for</w:t>
      </w:r>
      <w:r w:rsidR="00B1139B" w:rsidRPr="00777EF8">
        <w:rPr>
          <w:color w:val="auto"/>
          <w:lang w:val="en-GB"/>
        </w:rPr>
        <w:t xml:space="preserve"> updat</w:t>
      </w:r>
      <w:r w:rsidR="00777EF8" w:rsidRPr="00777EF8">
        <w:rPr>
          <w:color w:val="auto"/>
          <w:lang w:val="en-GB"/>
        </w:rPr>
        <w:t>ing</w:t>
      </w:r>
      <w:r w:rsidR="00B1139B" w:rsidRPr="00777EF8">
        <w:rPr>
          <w:color w:val="auto"/>
          <w:lang w:val="en-GB"/>
        </w:rPr>
        <w:t xml:space="preserve"> the position and orientation of the simulated </w:t>
      </w:r>
      <w:r w:rsidR="00777EF8" w:rsidRPr="00777EF8">
        <w:rPr>
          <w:color w:val="auto"/>
          <w:lang w:val="en-GB"/>
        </w:rPr>
        <w:t>car</w:t>
      </w:r>
      <w:r w:rsidR="00B1139B" w:rsidRPr="00777EF8">
        <w:rPr>
          <w:color w:val="auto"/>
          <w:lang w:val="en-GB"/>
        </w:rPr>
        <w:t>.</w:t>
      </w:r>
    </w:p>
    <w:p w14:paraId="0AF6067F" w14:textId="1B63F993" w:rsidR="00B1139B" w:rsidRDefault="00B1139B" w:rsidP="00B1139B">
      <w:pPr>
        <w:pStyle w:val="BodytextIndented"/>
        <w:rPr>
          <w:color w:val="FF0000"/>
          <w:lang w:val="en-GB"/>
        </w:rPr>
      </w:pPr>
    </w:p>
    <w:p w14:paraId="656A4229" w14:textId="4A2ED66A" w:rsidR="00B1139B" w:rsidRDefault="007B729D" w:rsidP="00B1139B">
      <w:pPr>
        <w:pStyle w:val="BodytextIndented"/>
        <w:rPr>
          <w:color w:val="FF0000"/>
          <w:lang w:val="en-GB"/>
        </w:rPr>
      </w:pPr>
      <w:r>
        <w:rPr>
          <w:color w:val="FF0000"/>
          <w:lang w:val="en-GB"/>
        </w:rPr>
        <w:t xml:space="preserve"> </w:t>
      </w:r>
    </w:p>
    <w:p w14:paraId="14892EDC" w14:textId="3A05D2FF" w:rsidR="00B1139B" w:rsidRDefault="00B1139B" w:rsidP="00595748">
      <w:pPr>
        <w:pStyle w:val="BodytextIndented"/>
        <w:jc w:val="center"/>
        <w:rPr>
          <w:color w:val="FF0000"/>
          <w:lang w:val="en-GB"/>
        </w:rPr>
      </w:pPr>
    </w:p>
    <w:p w14:paraId="7B36326C" w14:textId="5E6002D2" w:rsidR="00B1139B" w:rsidRDefault="00C17D26" w:rsidP="008557B0">
      <w:pPr>
        <w:pStyle w:val="BodytextIndented"/>
        <w:jc w:val="center"/>
        <w:rPr>
          <w:color w:val="FF0000"/>
          <w:lang w:val="en-GB"/>
        </w:rPr>
      </w:pPr>
      <w:r>
        <w:rPr>
          <w:noProof/>
        </w:rPr>
        <w:drawing>
          <wp:inline distT="0" distB="0" distL="0" distR="0" wp14:anchorId="245918F1" wp14:editId="2492D57E">
            <wp:extent cx="2788647"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0790" cy="2099338"/>
                    </a:xfrm>
                    <a:prstGeom prst="rect">
                      <a:avLst/>
                    </a:prstGeom>
                  </pic:spPr>
                </pic:pic>
              </a:graphicData>
            </a:graphic>
          </wp:inline>
        </w:drawing>
      </w:r>
    </w:p>
    <w:p w14:paraId="55C78ADA" w14:textId="6326A4DC" w:rsidR="00B1139B" w:rsidRDefault="00B1139B" w:rsidP="00B1139B">
      <w:pPr>
        <w:pStyle w:val="BodytextIndented"/>
        <w:rPr>
          <w:color w:val="FF0000"/>
          <w:lang w:val="en-GB"/>
        </w:rPr>
      </w:pPr>
    </w:p>
    <w:p w14:paraId="4C580FA7" w14:textId="448A36BB" w:rsidR="00405805" w:rsidRPr="009F75DF" w:rsidRDefault="00B1139B" w:rsidP="009F75DF">
      <w:pPr>
        <w:pStyle w:val="BodytextIndented"/>
        <w:jc w:val="center"/>
        <w:rPr>
          <w:color w:val="auto"/>
          <w:lang w:val="en-GB"/>
        </w:rPr>
      </w:pPr>
      <w:r w:rsidRPr="00B1139B">
        <w:rPr>
          <w:b/>
          <w:bCs/>
          <w:color w:val="auto"/>
          <w:lang w:val="en-GB"/>
        </w:rPr>
        <w:t xml:space="preserve">Figure 7. </w:t>
      </w:r>
      <w:r w:rsidRPr="00B1139B">
        <w:rPr>
          <w:color w:val="auto"/>
          <w:lang w:val="en-GB"/>
        </w:rPr>
        <w:t>Autonomous mode in simulator.</w:t>
      </w:r>
    </w:p>
    <w:p w14:paraId="0C3C5186" w14:textId="42950480" w:rsidR="006834C9" w:rsidRPr="005D10C9" w:rsidRDefault="006834C9" w:rsidP="005D10C9">
      <w:pPr>
        <w:pStyle w:val="BodytextIndented"/>
        <w:rPr>
          <w:lang w:val="en-GB"/>
        </w:rPr>
      </w:pPr>
    </w:p>
    <w:p w14:paraId="08B593CA" w14:textId="056278C2" w:rsidR="00CF6A13" w:rsidRDefault="00CF6A13" w:rsidP="00CF6A13">
      <w:pPr>
        <w:pStyle w:val="Section"/>
      </w:pPr>
      <w:r>
        <w:t>Conclusion</w:t>
      </w:r>
    </w:p>
    <w:p w14:paraId="273CC1D0" w14:textId="77777777" w:rsidR="00471DC4" w:rsidRDefault="009F75DF" w:rsidP="009F75DF">
      <w:pPr>
        <w:pStyle w:val="BodytextIndented"/>
        <w:ind w:firstLine="0"/>
        <w:rPr>
          <w:color w:val="auto"/>
          <w:lang w:val="en-GB"/>
        </w:rPr>
      </w:pPr>
      <w:r w:rsidRPr="009F75DF">
        <w:rPr>
          <w:color w:val="auto"/>
          <w:lang w:val="en-GB"/>
        </w:rPr>
        <w:t xml:space="preserve">The proposed method </w:t>
      </w:r>
      <w:r>
        <w:rPr>
          <w:color w:val="auto"/>
          <w:lang w:val="en-GB"/>
        </w:rPr>
        <w:t>of autonomous car using CNN deep learning can run smoothly without</w:t>
      </w:r>
      <w:r w:rsidR="00DF513C">
        <w:rPr>
          <w:color w:val="auto"/>
          <w:lang w:val="en-GB"/>
        </w:rPr>
        <w:t xml:space="preserve"> error </w:t>
      </w:r>
      <w:r>
        <w:rPr>
          <w:color w:val="auto"/>
          <w:lang w:val="en-GB"/>
        </w:rPr>
        <w:t xml:space="preserve">in simulation environmental using udacity self-driving car simulator. </w:t>
      </w:r>
    </w:p>
    <w:p w14:paraId="0C453C40" w14:textId="7C4C9662" w:rsidR="00471DC4" w:rsidRDefault="00290753" w:rsidP="00471DC4">
      <w:pPr>
        <w:pStyle w:val="BodytextIndented"/>
        <w:rPr>
          <w:color w:val="auto"/>
          <w:lang w:val="en-GB"/>
        </w:rPr>
      </w:pPr>
      <w:r>
        <w:rPr>
          <w:color w:val="auto"/>
          <w:lang w:val="en-GB"/>
        </w:rPr>
        <w:t>CNN can learn road condition</w:t>
      </w:r>
      <w:r w:rsidR="00803179">
        <w:rPr>
          <w:color w:val="auto"/>
          <w:lang w:val="en-GB"/>
        </w:rPr>
        <w:t xml:space="preserve"> from three cameras (left, </w:t>
      </w:r>
      <w:r w:rsidR="00B42C5C">
        <w:rPr>
          <w:color w:val="auto"/>
          <w:lang w:val="en-GB"/>
        </w:rPr>
        <w:t>centre</w:t>
      </w:r>
      <w:r w:rsidR="00803179">
        <w:rPr>
          <w:color w:val="auto"/>
          <w:lang w:val="en-GB"/>
        </w:rPr>
        <w:t xml:space="preserve"> and right)</w:t>
      </w:r>
      <w:r>
        <w:rPr>
          <w:color w:val="auto"/>
          <w:lang w:val="en-GB"/>
        </w:rPr>
        <w:t xml:space="preserve"> and also make a model for </w:t>
      </w:r>
      <w:r w:rsidR="00803179">
        <w:rPr>
          <w:color w:val="auto"/>
          <w:lang w:val="en-GB"/>
        </w:rPr>
        <w:t xml:space="preserve">driving in autonomous mode controlled by one centre camera. </w:t>
      </w:r>
    </w:p>
    <w:p w14:paraId="6C48E25C" w14:textId="2DDADE2F" w:rsidR="00D05272" w:rsidRDefault="00290753" w:rsidP="00471DC4">
      <w:pPr>
        <w:pStyle w:val="BodytextIndented"/>
        <w:rPr>
          <w:color w:val="auto"/>
          <w:lang w:val="en-GB"/>
        </w:rPr>
      </w:pPr>
      <w:r>
        <w:rPr>
          <w:color w:val="auto"/>
          <w:lang w:val="en-GB"/>
        </w:rPr>
        <w:t xml:space="preserve">To </w:t>
      </w:r>
      <w:r w:rsidR="00E559A6">
        <w:rPr>
          <w:color w:val="auto"/>
          <w:lang w:val="en-GB"/>
        </w:rPr>
        <w:t>get</w:t>
      </w:r>
      <w:r>
        <w:rPr>
          <w:color w:val="auto"/>
          <w:lang w:val="en-GB"/>
        </w:rPr>
        <w:t xml:space="preserve"> the better performance, next experiment will include the obstacle in the simulation environment and </w:t>
      </w:r>
      <w:r w:rsidR="00803179">
        <w:rPr>
          <w:color w:val="auto"/>
          <w:lang w:val="en-GB"/>
        </w:rPr>
        <w:t>rain simulation with additional noise and distortion at data image set.</w:t>
      </w:r>
    </w:p>
    <w:p w14:paraId="4AC90814" w14:textId="77777777" w:rsidR="00DF513C" w:rsidRDefault="00DF513C" w:rsidP="00DF513C">
      <w:pPr>
        <w:pStyle w:val="BodytextIndented"/>
        <w:rPr>
          <w:color w:val="auto"/>
          <w:lang w:val="en-GB"/>
        </w:rPr>
      </w:pPr>
    </w:p>
    <w:p w14:paraId="5604AA89" w14:textId="77777777" w:rsidR="00AB4ACC" w:rsidRPr="009F75DF" w:rsidRDefault="00AB4ACC" w:rsidP="009F75DF">
      <w:pPr>
        <w:pStyle w:val="BodytextIndented"/>
        <w:ind w:firstLine="0"/>
        <w:rPr>
          <w:color w:val="auto"/>
          <w:lang w:val="en-GB"/>
        </w:rPr>
      </w:pPr>
    </w:p>
    <w:p w14:paraId="6803E471" w14:textId="01D5DD12" w:rsidR="009A0487" w:rsidRDefault="009A0487">
      <w:pPr>
        <w:pStyle w:val="Sectionnonumber"/>
      </w:pPr>
      <w:r>
        <w:t>References</w:t>
      </w:r>
    </w:p>
    <w:p w14:paraId="048EB576" w14:textId="77777777" w:rsidR="004E72D0" w:rsidRPr="004E72D0" w:rsidRDefault="004E72D0" w:rsidP="004E72D0">
      <w:pPr>
        <w:pStyle w:val="Bodytext"/>
      </w:pPr>
    </w:p>
    <w:p w14:paraId="5F892C36" w14:textId="77777777" w:rsidR="00CB5D6E" w:rsidRPr="00CB5D6E" w:rsidRDefault="00CB5D6E" w:rsidP="00CB5D6E">
      <w:pPr>
        <w:pStyle w:val="Bodytext"/>
      </w:pPr>
    </w:p>
    <w:p w14:paraId="0C70AAB0" w14:textId="2C71EF8E" w:rsidR="009A0487" w:rsidRDefault="0089535C" w:rsidP="00F467FE">
      <w:pPr>
        <w:pStyle w:val="Reference"/>
        <w:ind w:left="567" w:hanging="567"/>
      </w:pPr>
      <w:bookmarkStart w:id="3" w:name="_Hlk55081330"/>
      <w:r w:rsidRPr="0089535C">
        <w:t>Zhu, M., Wang, X., &amp; Wang, Y. (2018). Human-like autonomous car-following model with deep</w:t>
      </w:r>
      <w:r>
        <w:t xml:space="preserve"> </w:t>
      </w:r>
      <w:r w:rsidRPr="0089535C">
        <w:t>reinforcement learning. Transportation research part C: emerging technologies, 97, 348-368.</w:t>
      </w:r>
    </w:p>
    <w:bookmarkEnd w:id="3"/>
    <w:p w14:paraId="29FFEF8E" w14:textId="17B6AB76" w:rsidR="00CB5D6E" w:rsidRDefault="00CB5D6E" w:rsidP="00F467FE">
      <w:pPr>
        <w:pStyle w:val="Reference"/>
        <w:ind w:left="567" w:hanging="567"/>
      </w:pPr>
      <w:r>
        <w:t xml:space="preserve">Giusti, A., Ciresan, D., Masci, J., Gambardella, L., &amp; Schmidhuber, J. (2013). Fas Image Scanning With Deep Max-PoolingConvolutional Neural Networks. </w:t>
      </w:r>
      <w:r w:rsidRPr="00CB5D6E">
        <w:t xml:space="preserve">IEEE International </w:t>
      </w:r>
      <w:r w:rsidRPr="00CB5D6E">
        <w:lastRenderedPageBreak/>
        <w:t>Conference on Image Processing</w:t>
      </w:r>
      <w:r>
        <w:t xml:space="preserve">, </w:t>
      </w:r>
      <w:r w:rsidR="005518F5">
        <w:t>4034-4038.</w:t>
      </w:r>
    </w:p>
    <w:p w14:paraId="5950C7A0" w14:textId="50C971E6" w:rsidR="009A0487" w:rsidRDefault="00F467FE" w:rsidP="00F467FE">
      <w:pPr>
        <w:pStyle w:val="Reference"/>
        <w:ind w:left="567" w:hanging="567"/>
      </w:pPr>
      <w:r w:rsidRPr="00F467FE">
        <w:t>Yang, Y., Wu, Z., Xu, Q., &amp; Yan, F. (2018). Deep Learning Technique-Based Steering of Autonomous Car. International Journal of Computational Intelligence and Applications, 17(02), 1850006.</w:t>
      </w:r>
    </w:p>
    <w:p w14:paraId="0B072CFB" w14:textId="6A18C976" w:rsidR="009A0487" w:rsidRDefault="00F467FE" w:rsidP="00F467FE">
      <w:pPr>
        <w:pStyle w:val="Reference"/>
        <w:ind w:left="567" w:hanging="567"/>
      </w:pPr>
      <w:r w:rsidRPr="00F467FE">
        <w:t>Okuyama, T., Gonsalves, T., &amp; Upadhay, J. (2018). Autonomous Driving System based on Deep Q Learning. International Conference on Intelligent Autonomous Systems (ICoIAS), Singapore, 201-205.</w:t>
      </w:r>
    </w:p>
    <w:p w14:paraId="53F5B498" w14:textId="3229D9B8" w:rsidR="00705EE9" w:rsidRDefault="00705EE9" w:rsidP="00F467FE">
      <w:pPr>
        <w:pStyle w:val="Reference"/>
        <w:ind w:left="567" w:hanging="567"/>
      </w:pPr>
      <w:r>
        <w:t xml:space="preserve">Yamashita, R., Nishio, M., Do, R., &amp; Togashi, K. (2018). </w:t>
      </w:r>
      <w:r w:rsidRPr="00705EE9">
        <w:t xml:space="preserve">Convolutional </w:t>
      </w:r>
      <w:r>
        <w:t>N</w:t>
      </w:r>
      <w:r w:rsidRPr="00705EE9">
        <w:t xml:space="preserve">eural </w:t>
      </w:r>
      <w:r>
        <w:t>N</w:t>
      </w:r>
      <w:r w:rsidRPr="00705EE9">
        <w:t xml:space="preserve">etworks: </w:t>
      </w:r>
      <w:r>
        <w:t>A</w:t>
      </w:r>
      <w:r w:rsidRPr="00705EE9">
        <w:t xml:space="preserve">n </w:t>
      </w:r>
      <w:r>
        <w:t>O</w:t>
      </w:r>
      <w:r w:rsidRPr="00705EE9">
        <w:t xml:space="preserve">verview and </w:t>
      </w:r>
      <w:r>
        <w:t>A</w:t>
      </w:r>
      <w:r w:rsidRPr="00705EE9">
        <w:t xml:space="preserve">pplication in </w:t>
      </w:r>
      <w:r>
        <w:t>R</w:t>
      </w:r>
      <w:r w:rsidRPr="00705EE9">
        <w:t>adiology</w:t>
      </w:r>
      <w:r>
        <w:t>. Insights Imaging, Springer, 611-629.</w:t>
      </w:r>
    </w:p>
    <w:p w14:paraId="2D66452D" w14:textId="1128B72C" w:rsidR="00CB5D6E" w:rsidRDefault="00CB5D6E" w:rsidP="00F467FE">
      <w:pPr>
        <w:pStyle w:val="Reference"/>
        <w:ind w:left="567" w:hanging="567"/>
      </w:pPr>
      <w:r w:rsidRPr="00CB5D6E">
        <w:t>Masci J., Meier U., Cireşan D., Schmidhuber J. (2011) Stacked Convolutional Auto-Encoders for Hierarchical Feature Extraction. In: Honkela T., Duch W., Girolami M., Kaski S. (eds) Artificial Neural Networks and Machine Learning – ICANN 2011. ICANN 2011. Lecture Notes in Computer Science, vol 6791. Springer, Berlin</w:t>
      </w:r>
      <w:r>
        <w:t>.</w:t>
      </w:r>
    </w:p>
    <w:p w14:paraId="7692E9E2" w14:textId="0E638C44" w:rsidR="00F467FE" w:rsidRDefault="00F467FE" w:rsidP="00F467FE">
      <w:pPr>
        <w:pStyle w:val="Reference"/>
        <w:ind w:left="567" w:hanging="567"/>
      </w:pPr>
      <w:r w:rsidRPr="00F467FE">
        <w:t>Sallab, A., Abdou, M., Perot, E., Yogamani, S. (2017). Deep Reinforcement Learning framework for Autonomous Driving. IS&amp;T International Symposium on Electronic Imaging, 70-76.</w:t>
      </w:r>
    </w:p>
    <w:p w14:paraId="1C08BC36" w14:textId="09E1C482" w:rsidR="00F467FE" w:rsidRDefault="00951D10" w:rsidP="00F467FE">
      <w:pPr>
        <w:pStyle w:val="Reference"/>
        <w:ind w:left="567" w:hanging="567"/>
      </w:pPr>
      <w:r w:rsidRPr="00951D10">
        <w:t>Du, X., Ang, M., &amp; Rus, D. (2017). Car detection for autonomous vehicle: LIDAR and vision fusion approach through deep learning framework.IEEE/RSJ International Conference on Intelligent Robots and Systems (IROS), Vancouver, BC, 749-754.</w:t>
      </w:r>
    </w:p>
    <w:p w14:paraId="353C7775" w14:textId="777F229E" w:rsidR="00951D10" w:rsidRDefault="00951D10" w:rsidP="00F467FE">
      <w:pPr>
        <w:pStyle w:val="Reference"/>
        <w:ind w:left="567" w:hanging="567"/>
      </w:pPr>
      <w:r w:rsidRPr="00951D10">
        <w:t>Bechtel, M., Mcellhiney, E., Kim, M., &amp; Yun, H. (2018). DeepPicar: A Low-Cost Deep Neural Network-Based Autonomous Car. IEEE 24th International Conference on Embedded and Real-Time Computing Systems and Applications (RTCSA), Hakodate, 11-21.</w:t>
      </w:r>
    </w:p>
    <w:p w14:paraId="635FF7DD" w14:textId="30A4D680" w:rsidR="00951D10" w:rsidRDefault="00951D10" w:rsidP="00F467FE">
      <w:pPr>
        <w:pStyle w:val="Reference"/>
        <w:ind w:left="567" w:hanging="567"/>
      </w:pPr>
      <w:r w:rsidRPr="00951D10">
        <w:t>Al-Qizwini, M., Barjasteh, I., Al-Qassab, H., &amp; Radha, H. (2017). Deep Learning Algorithm for Autonomous Driving using GoogLeNet. IEEE Intelligent Vehicles Symposium (IV), Los Angeles, CA</w:t>
      </w:r>
      <w:r w:rsidR="00A21D01">
        <w:t>.</w:t>
      </w:r>
    </w:p>
    <w:p w14:paraId="3EC5AD3D" w14:textId="70ADE944" w:rsidR="00A21D01" w:rsidRDefault="001552E2" w:rsidP="00F467FE">
      <w:pPr>
        <w:pStyle w:val="Reference"/>
        <w:ind w:left="567" w:hanging="567"/>
      </w:pPr>
      <w:r>
        <w:t>Lattarulo, R., Perez, J., &amp; Dendaluce, M. (2017). A Complete Framework for Developing and Testing Automated Driving Controllers. ScienceDirect IFAC PapersOnline 50-1, 258-263.</w:t>
      </w:r>
    </w:p>
    <w:p w14:paraId="778D0426" w14:textId="77777777" w:rsidR="00951D10" w:rsidRDefault="00951D10" w:rsidP="00705EE9">
      <w:pPr>
        <w:pStyle w:val="Reference"/>
        <w:numPr>
          <w:ilvl w:val="0"/>
          <w:numId w:val="0"/>
        </w:numPr>
        <w:ind w:left="567"/>
      </w:pPr>
    </w:p>
    <w:p w14:paraId="2D554338" w14:textId="77777777" w:rsidR="009A0487" w:rsidRDefault="009A0487"/>
    <w:p w14:paraId="3B00915D" w14:textId="77777777" w:rsidR="006F45A4" w:rsidRPr="00C05E48" w:rsidRDefault="006F45A4"/>
    <w:sectPr w:rsidR="006F45A4" w:rsidRPr="00C05E48">
      <w:headerReference w:type="even" r:id="rId24"/>
      <w:headerReference w:type="default" r:id="rId25"/>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BEFBB" w14:textId="77777777" w:rsidR="0033208C" w:rsidRDefault="0033208C">
      <w:r>
        <w:separator/>
      </w:r>
    </w:p>
  </w:endnote>
  <w:endnote w:type="continuationSeparator" w:id="0">
    <w:p w14:paraId="09CB14D0" w14:textId="77777777" w:rsidR="0033208C" w:rsidRDefault="00332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0AF32" w14:textId="77777777" w:rsidR="0033208C" w:rsidRPr="00043761" w:rsidRDefault="0033208C">
      <w:pPr>
        <w:pStyle w:val="Bulleted"/>
        <w:numPr>
          <w:ilvl w:val="0"/>
          <w:numId w:val="0"/>
        </w:numPr>
        <w:rPr>
          <w:rFonts w:ascii="Sabon" w:hAnsi="Sabon"/>
          <w:color w:val="auto"/>
          <w:szCs w:val="20"/>
        </w:rPr>
      </w:pPr>
      <w:r>
        <w:separator/>
      </w:r>
    </w:p>
  </w:footnote>
  <w:footnote w:type="continuationSeparator" w:id="0">
    <w:p w14:paraId="763B5F5E" w14:textId="77777777" w:rsidR="0033208C" w:rsidRDefault="00332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65860" w14:textId="77777777" w:rsidR="00936611" w:rsidRDefault="009366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9FD1C" w14:textId="77777777" w:rsidR="00936611" w:rsidRDefault="00936611"/>
  <w:p w14:paraId="51D016E1" w14:textId="77777777" w:rsidR="00936611" w:rsidRDefault="00936611"/>
  <w:p w14:paraId="370A8B62" w14:textId="77777777" w:rsidR="00936611" w:rsidRDefault="00936611"/>
  <w:p w14:paraId="2A91F9AE" w14:textId="77777777" w:rsidR="00936611" w:rsidRDefault="00936611"/>
  <w:p w14:paraId="3D246233" w14:textId="77777777" w:rsidR="00936611" w:rsidRDefault="00936611"/>
  <w:p w14:paraId="37D81E23" w14:textId="77777777" w:rsidR="00936611" w:rsidRDefault="009366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9556E6"/>
    <w:multiLevelType w:val="hybridMultilevel"/>
    <w:tmpl w:val="8C54D8DC"/>
    <w:lvl w:ilvl="0" w:tplc="F7F88E22">
      <w:start w:val="1"/>
      <w:numFmt w:val="decimal"/>
      <w:pStyle w:val="Reference"/>
      <w:lvlText w:val="[%1]"/>
      <w:lvlJc w:val="left"/>
      <w:pPr>
        <w:tabs>
          <w:tab w:val="num" w:pos="2268"/>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3"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ID"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273C"/>
    <w:rsid w:val="000055FB"/>
    <w:rsid w:val="00006EA6"/>
    <w:rsid w:val="00041691"/>
    <w:rsid w:val="00041C10"/>
    <w:rsid w:val="000577B9"/>
    <w:rsid w:val="00072F8F"/>
    <w:rsid w:val="00081A36"/>
    <w:rsid w:val="000826E5"/>
    <w:rsid w:val="00094F01"/>
    <w:rsid w:val="000A74D2"/>
    <w:rsid w:val="000B5B10"/>
    <w:rsid w:val="000B6EAF"/>
    <w:rsid w:val="000C7AAE"/>
    <w:rsid w:val="000D2A9E"/>
    <w:rsid w:val="000E2408"/>
    <w:rsid w:val="000E5A71"/>
    <w:rsid w:val="000E7849"/>
    <w:rsid w:val="000E7D53"/>
    <w:rsid w:val="00154448"/>
    <w:rsid w:val="001552E2"/>
    <w:rsid w:val="00157612"/>
    <w:rsid w:val="00173487"/>
    <w:rsid w:val="00185710"/>
    <w:rsid w:val="001879E6"/>
    <w:rsid w:val="001A4C98"/>
    <w:rsid w:val="001B2D2F"/>
    <w:rsid w:val="001C1202"/>
    <w:rsid w:val="001C5183"/>
    <w:rsid w:val="001E19B0"/>
    <w:rsid w:val="001F4482"/>
    <w:rsid w:val="002031B8"/>
    <w:rsid w:val="00217A99"/>
    <w:rsid w:val="00230AE3"/>
    <w:rsid w:val="0024282C"/>
    <w:rsid w:val="00255771"/>
    <w:rsid w:val="00273A71"/>
    <w:rsid w:val="00285E4F"/>
    <w:rsid w:val="00290753"/>
    <w:rsid w:val="002A4358"/>
    <w:rsid w:val="002B1B95"/>
    <w:rsid w:val="002C6B42"/>
    <w:rsid w:val="002E3969"/>
    <w:rsid w:val="002F3480"/>
    <w:rsid w:val="0033208C"/>
    <w:rsid w:val="003454BA"/>
    <w:rsid w:val="00370A56"/>
    <w:rsid w:val="00377129"/>
    <w:rsid w:val="003900B0"/>
    <w:rsid w:val="003A3645"/>
    <w:rsid w:val="003B06C1"/>
    <w:rsid w:val="003B10FC"/>
    <w:rsid w:val="003B58FB"/>
    <w:rsid w:val="003E3552"/>
    <w:rsid w:val="003E685F"/>
    <w:rsid w:val="003F2033"/>
    <w:rsid w:val="003F542E"/>
    <w:rsid w:val="00405805"/>
    <w:rsid w:val="00430279"/>
    <w:rsid w:val="0043745B"/>
    <w:rsid w:val="0045426D"/>
    <w:rsid w:val="00471DC4"/>
    <w:rsid w:val="00485208"/>
    <w:rsid w:val="004938C1"/>
    <w:rsid w:val="004A31B2"/>
    <w:rsid w:val="004C04FE"/>
    <w:rsid w:val="004C619C"/>
    <w:rsid w:val="004C7098"/>
    <w:rsid w:val="004E72D0"/>
    <w:rsid w:val="004E7B84"/>
    <w:rsid w:val="00501B63"/>
    <w:rsid w:val="0050474F"/>
    <w:rsid w:val="005158FA"/>
    <w:rsid w:val="00531341"/>
    <w:rsid w:val="0053170C"/>
    <w:rsid w:val="00531B09"/>
    <w:rsid w:val="005518F5"/>
    <w:rsid w:val="00562D20"/>
    <w:rsid w:val="0057518B"/>
    <w:rsid w:val="00580B48"/>
    <w:rsid w:val="005852D9"/>
    <w:rsid w:val="00595748"/>
    <w:rsid w:val="005C12C9"/>
    <w:rsid w:val="005D10C9"/>
    <w:rsid w:val="00602EEB"/>
    <w:rsid w:val="00633746"/>
    <w:rsid w:val="00647213"/>
    <w:rsid w:val="00662AF1"/>
    <w:rsid w:val="006834C9"/>
    <w:rsid w:val="00693AFB"/>
    <w:rsid w:val="0069724F"/>
    <w:rsid w:val="006D16C5"/>
    <w:rsid w:val="006D6043"/>
    <w:rsid w:val="006F33B2"/>
    <w:rsid w:val="006F45A4"/>
    <w:rsid w:val="006F5736"/>
    <w:rsid w:val="00702119"/>
    <w:rsid w:val="00705EE9"/>
    <w:rsid w:val="00733CB3"/>
    <w:rsid w:val="00740DA8"/>
    <w:rsid w:val="00777EF8"/>
    <w:rsid w:val="0078028D"/>
    <w:rsid w:val="00781F63"/>
    <w:rsid w:val="00797E74"/>
    <w:rsid w:val="007B3B58"/>
    <w:rsid w:val="007B5539"/>
    <w:rsid w:val="007B729D"/>
    <w:rsid w:val="007E2814"/>
    <w:rsid w:val="007F4EC2"/>
    <w:rsid w:val="00803179"/>
    <w:rsid w:val="0082093E"/>
    <w:rsid w:val="00843BE9"/>
    <w:rsid w:val="008557B0"/>
    <w:rsid w:val="00856158"/>
    <w:rsid w:val="008616A9"/>
    <w:rsid w:val="008643DF"/>
    <w:rsid w:val="0089535C"/>
    <w:rsid w:val="00897811"/>
    <w:rsid w:val="008A0292"/>
    <w:rsid w:val="008A1AAE"/>
    <w:rsid w:val="008B0B83"/>
    <w:rsid w:val="008C09E4"/>
    <w:rsid w:val="008D794E"/>
    <w:rsid w:val="008F50C7"/>
    <w:rsid w:val="009233E4"/>
    <w:rsid w:val="00924225"/>
    <w:rsid w:val="009266F1"/>
    <w:rsid w:val="00936611"/>
    <w:rsid w:val="00951D10"/>
    <w:rsid w:val="00962FAF"/>
    <w:rsid w:val="0097065B"/>
    <w:rsid w:val="00991BF8"/>
    <w:rsid w:val="00993970"/>
    <w:rsid w:val="009A0487"/>
    <w:rsid w:val="009D637D"/>
    <w:rsid w:val="009D7676"/>
    <w:rsid w:val="009E3508"/>
    <w:rsid w:val="009F75DF"/>
    <w:rsid w:val="009F7EB9"/>
    <w:rsid w:val="00A02A6C"/>
    <w:rsid w:val="00A1069C"/>
    <w:rsid w:val="00A10D29"/>
    <w:rsid w:val="00A16DB4"/>
    <w:rsid w:val="00A21D01"/>
    <w:rsid w:val="00A26FF9"/>
    <w:rsid w:val="00A32DFC"/>
    <w:rsid w:val="00A43D52"/>
    <w:rsid w:val="00A45339"/>
    <w:rsid w:val="00A56E83"/>
    <w:rsid w:val="00A72415"/>
    <w:rsid w:val="00A74D12"/>
    <w:rsid w:val="00A758FF"/>
    <w:rsid w:val="00A81322"/>
    <w:rsid w:val="00A92EE8"/>
    <w:rsid w:val="00A94EDD"/>
    <w:rsid w:val="00AB4ACC"/>
    <w:rsid w:val="00AE75E2"/>
    <w:rsid w:val="00B05982"/>
    <w:rsid w:val="00B1139B"/>
    <w:rsid w:val="00B1185A"/>
    <w:rsid w:val="00B37144"/>
    <w:rsid w:val="00B42C5C"/>
    <w:rsid w:val="00B526DC"/>
    <w:rsid w:val="00B74144"/>
    <w:rsid w:val="00B83F45"/>
    <w:rsid w:val="00B932FC"/>
    <w:rsid w:val="00BA1DA5"/>
    <w:rsid w:val="00BA53FF"/>
    <w:rsid w:val="00BA567E"/>
    <w:rsid w:val="00BF42A2"/>
    <w:rsid w:val="00C17D26"/>
    <w:rsid w:val="00C26CC4"/>
    <w:rsid w:val="00C756B3"/>
    <w:rsid w:val="00C85A49"/>
    <w:rsid w:val="00C9618F"/>
    <w:rsid w:val="00CB4FD2"/>
    <w:rsid w:val="00CB5D6E"/>
    <w:rsid w:val="00CD7359"/>
    <w:rsid w:val="00CF6A13"/>
    <w:rsid w:val="00D0345E"/>
    <w:rsid w:val="00D05272"/>
    <w:rsid w:val="00D13DD2"/>
    <w:rsid w:val="00D26645"/>
    <w:rsid w:val="00D31339"/>
    <w:rsid w:val="00D547ED"/>
    <w:rsid w:val="00DC1830"/>
    <w:rsid w:val="00DC2648"/>
    <w:rsid w:val="00DC771D"/>
    <w:rsid w:val="00DD00CE"/>
    <w:rsid w:val="00DE528E"/>
    <w:rsid w:val="00DE59D1"/>
    <w:rsid w:val="00DF513C"/>
    <w:rsid w:val="00DF5674"/>
    <w:rsid w:val="00E011A6"/>
    <w:rsid w:val="00E10502"/>
    <w:rsid w:val="00E34B2E"/>
    <w:rsid w:val="00E559A6"/>
    <w:rsid w:val="00E5708D"/>
    <w:rsid w:val="00E7400F"/>
    <w:rsid w:val="00ED639D"/>
    <w:rsid w:val="00EE7D42"/>
    <w:rsid w:val="00EF6BE4"/>
    <w:rsid w:val="00F01356"/>
    <w:rsid w:val="00F34587"/>
    <w:rsid w:val="00F35C1E"/>
    <w:rsid w:val="00F456B8"/>
    <w:rsid w:val="00F467FE"/>
    <w:rsid w:val="00F90DFB"/>
    <w:rsid w:val="00FA1867"/>
    <w:rsid w:val="00FA561F"/>
    <w:rsid w:val="00FE1770"/>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48C98"/>
  <w15:docId w15:val="{A7FDB922-D6C2-4E54-A991-CBF659FF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4E7B84"/>
    <w:rPr>
      <w:color w:val="0000FF" w:themeColor="hyperlink"/>
      <w:u w:val="single"/>
    </w:rPr>
  </w:style>
  <w:style w:type="character" w:styleId="UnresolvedMention">
    <w:name w:val="Unresolved Mention"/>
    <w:basedOn w:val="DefaultParagraphFont"/>
    <w:uiPriority w:val="99"/>
    <w:semiHidden/>
    <w:unhideWhenUsed/>
    <w:rsid w:val="004E7B84"/>
    <w:rPr>
      <w:color w:val="605E5C"/>
      <w:shd w:val="clear" w:color="auto" w:fill="E1DFDD"/>
    </w:rPr>
  </w:style>
  <w:style w:type="table" w:styleId="TableGrid">
    <w:name w:val="Table Grid"/>
    <w:basedOn w:val="TableNormal"/>
    <w:uiPriority w:val="59"/>
    <w:rsid w:val="0053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5913</TotalTime>
  <Pages>6</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ilvico sonata</cp:lastModifiedBy>
  <cp:revision>184</cp:revision>
  <cp:lastPrinted>2005-02-25T09:52:00Z</cp:lastPrinted>
  <dcterms:created xsi:type="dcterms:W3CDTF">2020-10-16T09:45:00Z</dcterms:created>
  <dcterms:modified xsi:type="dcterms:W3CDTF">2020-11-02T09:42:00Z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http://www.zotero.org/styles/iop-conference-series-materials-science-and-engineering</vt:lpwstr>
  </property>
  <property fmtid="{D5CDD505-2E9C-101B-9397-08002B2CF9AE}" pid="4" name="Mendeley Unique User Id_1">
    <vt:lpwstr>40a8cfab-d0b5-3641-88e6-13a11cc300ad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http://www.zotero.org/styles/iop-conference-series-materials-science-and-engineering</vt:lpwstr>
  </property>
  <property fmtid="{D5CDD505-2E9C-101B-9397-08002B2CF9AE}" pid="20" name="Mendeley Recent Style Name 7_1">
    <vt:lpwstr>IOP Conference Series: Materials Science and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