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08131" w14:textId="67AE31F0" w:rsidR="009A0487" w:rsidRPr="009C541F" w:rsidRDefault="008F50C7">
      <w:pPr>
        <w:pStyle w:val="Title"/>
      </w:pPr>
      <w:r w:rsidRPr="008F50C7">
        <w:t>Autonomous Car Using CNN Deep Learning Algorithm</w:t>
      </w:r>
    </w:p>
    <w:p w14:paraId="62A8FEC1" w14:textId="06A9BD64" w:rsidR="009A0487" w:rsidRDefault="008F50C7">
      <w:pPr>
        <w:pStyle w:val="Authors"/>
      </w:pPr>
      <w:r>
        <w:t>I</w:t>
      </w:r>
      <w:r w:rsidR="007C66C0">
        <w:t xml:space="preserve"> </w:t>
      </w:r>
      <w:r>
        <w:t>Sonata</w:t>
      </w:r>
      <w:r w:rsidR="00F01356" w:rsidRPr="00F01356">
        <w:rPr>
          <w:vertAlign w:val="superscript"/>
          <w:lang w:val="en-US"/>
        </w:rPr>
        <w:t>1</w:t>
      </w:r>
      <w:r w:rsidR="0045426D">
        <w:rPr>
          <w:vertAlign w:val="superscript"/>
          <w:lang w:val="en-US"/>
        </w:rPr>
        <w:t>,</w:t>
      </w:r>
      <w:r w:rsidR="00F01356">
        <w:rPr>
          <w:vertAlign w:val="superscript"/>
          <w:lang w:val="en-US"/>
        </w:rPr>
        <w:t>a</w:t>
      </w:r>
      <w:r w:rsidR="00F01356" w:rsidRPr="00F01356">
        <w:rPr>
          <w:vertAlign w:val="superscript"/>
          <w:lang w:val="en-US"/>
        </w:rPr>
        <w:t>)</w:t>
      </w:r>
      <w:r>
        <w:t>, Y</w:t>
      </w:r>
      <w:r w:rsidR="007C66C0">
        <w:t xml:space="preserve"> </w:t>
      </w:r>
      <w:r>
        <w:t>Heryadi</w:t>
      </w:r>
      <w:r w:rsidR="00F01356" w:rsidRPr="00F01356">
        <w:rPr>
          <w:vertAlign w:val="superscript"/>
          <w:lang w:val="en-US"/>
        </w:rPr>
        <w:t>1</w:t>
      </w:r>
      <w:r w:rsidR="00F01356">
        <w:rPr>
          <w:vertAlign w:val="superscript"/>
          <w:lang w:val="en-US"/>
        </w:rPr>
        <w:t>,b</w:t>
      </w:r>
      <w:r w:rsidR="00F01356" w:rsidRPr="00F01356">
        <w:rPr>
          <w:vertAlign w:val="superscript"/>
          <w:lang w:val="en-US"/>
        </w:rPr>
        <w:t>)</w:t>
      </w:r>
      <w:r>
        <w:t>, Lukas</w:t>
      </w:r>
      <w:r w:rsidR="007C66C0">
        <w:rPr>
          <w:vertAlign w:val="superscript"/>
          <w:lang w:val="en-US"/>
        </w:rPr>
        <w:t>2</w:t>
      </w:r>
      <w:r w:rsidR="00F01356">
        <w:rPr>
          <w:vertAlign w:val="superscript"/>
          <w:lang w:val="en-US"/>
        </w:rPr>
        <w:t>,c</w:t>
      </w:r>
      <w:r w:rsidR="00F01356" w:rsidRPr="00F01356">
        <w:rPr>
          <w:vertAlign w:val="superscript"/>
          <w:lang w:val="en-US"/>
        </w:rPr>
        <w:t>)</w:t>
      </w:r>
      <w:r>
        <w:t>, A</w:t>
      </w:r>
      <w:r w:rsidR="007C66C0">
        <w:t xml:space="preserve"> </w:t>
      </w:r>
      <w:r>
        <w:t>Wibowo</w:t>
      </w:r>
      <w:r w:rsidR="00F01356" w:rsidRPr="00F01356">
        <w:rPr>
          <w:vertAlign w:val="superscript"/>
          <w:lang w:val="en-US"/>
        </w:rPr>
        <w:t>1</w:t>
      </w:r>
      <w:r w:rsidR="00F01356">
        <w:rPr>
          <w:vertAlign w:val="superscript"/>
          <w:lang w:val="en-US"/>
        </w:rPr>
        <w:t>,d</w:t>
      </w:r>
      <w:r w:rsidR="00F01356" w:rsidRPr="00F01356">
        <w:rPr>
          <w:vertAlign w:val="superscript"/>
          <w:lang w:val="en-US"/>
        </w:rPr>
        <w:t>)</w:t>
      </w:r>
    </w:p>
    <w:p w14:paraId="084216AC" w14:textId="01F177DD" w:rsidR="009A0487" w:rsidRDefault="00F01356" w:rsidP="00006EA6">
      <w:pPr>
        <w:pStyle w:val="Addresses"/>
        <w:spacing w:after="0"/>
        <w:rPr>
          <w:lang w:val="en-US"/>
        </w:rPr>
      </w:pPr>
      <w:r w:rsidRPr="00F01356">
        <w:rPr>
          <w:vertAlign w:val="superscript"/>
          <w:lang w:val="en-US"/>
        </w:rPr>
        <w:t>1)</w:t>
      </w:r>
      <w:r w:rsidR="00C26CC4" w:rsidRPr="00C26CC4">
        <w:rPr>
          <w:lang w:val="en-US"/>
        </w:rPr>
        <w:t xml:space="preserve">Computer Science Department, BINUS Graduate Program – Doctor of Computer Science, Bina Nusantara University Jakarta, </w:t>
      </w:r>
      <w:r w:rsidR="007C66C0">
        <w:rPr>
          <w:lang w:val="en-US"/>
        </w:rPr>
        <w:t xml:space="preserve">Jl. Kyai H. </w:t>
      </w:r>
      <w:proofErr w:type="spellStart"/>
      <w:r w:rsidR="007C66C0">
        <w:rPr>
          <w:lang w:val="en-US"/>
        </w:rPr>
        <w:t>Syahdan</w:t>
      </w:r>
      <w:proofErr w:type="spellEnd"/>
      <w:r w:rsidR="0071039E">
        <w:rPr>
          <w:lang w:val="en-US"/>
        </w:rPr>
        <w:t xml:space="preserve"> </w:t>
      </w:r>
      <w:r w:rsidR="007C66C0">
        <w:rPr>
          <w:lang w:val="en-US"/>
        </w:rPr>
        <w:t xml:space="preserve">No.9, Jakarta, </w:t>
      </w:r>
      <w:r w:rsidR="00C26CC4" w:rsidRPr="00C26CC4">
        <w:rPr>
          <w:lang w:val="en-US"/>
        </w:rPr>
        <w:t>Indonesia 11480</w:t>
      </w:r>
    </w:p>
    <w:p w14:paraId="6A6C6ED1" w14:textId="5328ABA0" w:rsidR="00006EA6" w:rsidRDefault="007C66C0" w:rsidP="00E04B6D">
      <w:pPr>
        <w:pStyle w:val="E-mail"/>
      </w:pPr>
      <w:r>
        <w:rPr>
          <w:vertAlign w:val="superscript"/>
        </w:rPr>
        <w:t>2</w:t>
      </w:r>
      <w:r w:rsidRPr="00F01356">
        <w:rPr>
          <w:vertAlign w:val="superscript"/>
        </w:rPr>
        <w:t>)</w:t>
      </w:r>
      <w:r w:rsidRPr="007C66C0">
        <w:t>Cognitive Engineering Research Group (CERG), Faculty of Engineering</w:t>
      </w:r>
      <w:r>
        <w:t xml:space="preserve">, </w:t>
      </w:r>
      <w:r w:rsidRPr="007C66C0">
        <w:t>Universitas Katolik Indonesia Atma Jay</w:t>
      </w:r>
      <w:r>
        <w:t xml:space="preserve">a, Jl Jend. Sudirman No.51, </w:t>
      </w:r>
      <w:r w:rsidRPr="007C66C0">
        <w:t>Jakarta, Indonesia 12930</w:t>
      </w:r>
    </w:p>
    <w:p w14:paraId="5CE439D1" w14:textId="3A6B3574" w:rsidR="009A0487" w:rsidRDefault="00F01356">
      <w:pPr>
        <w:pStyle w:val="E-mail"/>
      </w:pPr>
      <w:r>
        <w:rPr>
          <w:vertAlign w:val="superscript"/>
        </w:rPr>
        <w:t>a</w:t>
      </w:r>
      <w:r w:rsidRPr="00F01356">
        <w:rPr>
          <w:vertAlign w:val="superscript"/>
        </w:rPr>
        <w:t>)</w:t>
      </w:r>
      <w:r w:rsidR="004E7B84" w:rsidRPr="006D16C5">
        <w:t>ilvico@binus.ac.id</w:t>
      </w:r>
      <w:r w:rsidR="004E7B84">
        <w:t xml:space="preserve">, </w:t>
      </w:r>
      <w:r>
        <w:rPr>
          <w:vertAlign w:val="superscript"/>
        </w:rPr>
        <w:t>b</w:t>
      </w:r>
      <w:r w:rsidRPr="00F01356">
        <w:rPr>
          <w:vertAlign w:val="superscript"/>
        </w:rPr>
        <w:t>)</w:t>
      </w:r>
      <w:r w:rsidR="004E7B84" w:rsidRPr="006D16C5">
        <w:t>yayaheryadi@binus.edu</w:t>
      </w:r>
      <w:r>
        <w:t xml:space="preserve">, </w:t>
      </w:r>
      <w:r>
        <w:rPr>
          <w:vertAlign w:val="superscript"/>
        </w:rPr>
        <w:t>c</w:t>
      </w:r>
      <w:r w:rsidRPr="00F01356">
        <w:rPr>
          <w:vertAlign w:val="superscript"/>
        </w:rPr>
        <w:t>)</w:t>
      </w:r>
      <w:r>
        <w:t>lukas@</w:t>
      </w:r>
      <w:r w:rsidR="007C66C0">
        <w:t>atmajaya</w:t>
      </w:r>
      <w:r>
        <w:t>.ac.id</w:t>
      </w:r>
      <w:r w:rsidR="004E7B84">
        <w:t xml:space="preserve">, </w:t>
      </w:r>
      <w:r>
        <w:rPr>
          <w:vertAlign w:val="superscript"/>
        </w:rPr>
        <w:t>d</w:t>
      </w:r>
      <w:r w:rsidRPr="00F01356">
        <w:rPr>
          <w:vertAlign w:val="superscript"/>
        </w:rPr>
        <w:t>)</w:t>
      </w:r>
      <w:r w:rsidR="004E7B84">
        <w:t>anwibowo@binus.edu</w:t>
      </w:r>
    </w:p>
    <w:p w14:paraId="7D678AAA" w14:textId="0AC1D9CA" w:rsidR="009A0487" w:rsidRDefault="009A0487" w:rsidP="008F50C7">
      <w:pPr>
        <w:pStyle w:val="Abstract"/>
      </w:pPr>
      <w:r>
        <w:rPr>
          <w:b/>
        </w:rPr>
        <w:t>Abstract</w:t>
      </w:r>
      <w:r>
        <w:t xml:space="preserve">. </w:t>
      </w:r>
      <w:r w:rsidR="00DE528E" w:rsidRPr="00DE528E">
        <w:t xml:space="preserve">Autonomous cars have become an interesting discussion in recent years. Several major automotive industries such as Tesla, GM and Nissan are trying to become pioneers in autonomous car technology. Giant technology companies such as Google Waymo, Baidu and </w:t>
      </w:r>
      <w:proofErr w:type="spellStart"/>
      <w:r w:rsidR="00DE528E" w:rsidRPr="00DE528E">
        <w:t>Aptiv</w:t>
      </w:r>
      <w:proofErr w:type="spellEnd"/>
      <w:r w:rsidR="00DE528E" w:rsidRPr="00DE528E">
        <w:t xml:space="preserve"> also developing autonomous car technology. Several technological approaches are carried out in implementing autonomous cars for recognizing surrounding situations, such as radar, lidar, sonar, GPS, and odometry. An automatic control system is used to control navigation based on the data obtained from these sensors. This paper will discuss the use of CNN deep learning algorithm for recognizing the surrounding environment in creating the automatic navigation required by autonomous cars. The system designed will create and learn the data set that will be taken in advance and the learning outcomes will be implemented in an open simulation system. This simulation </w:t>
      </w:r>
      <w:r w:rsidR="00A43D52" w:rsidRPr="00DE528E">
        <w:t>shows</w:t>
      </w:r>
      <w:r w:rsidR="00DE528E" w:rsidRPr="00DE528E">
        <w:t xml:space="preserve"> high accuracy in learning to navigate the autonomous car by observing the surrounding environment.</w:t>
      </w:r>
    </w:p>
    <w:p w14:paraId="64CFEC4B" w14:textId="1871834C" w:rsidR="009A0487" w:rsidRDefault="00693AFB">
      <w:pPr>
        <w:pStyle w:val="Section"/>
      </w:pPr>
      <w:r>
        <w:t>Introduction</w:t>
      </w:r>
    </w:p>
    <w:p w14:paraId="17A8EFDC" w14:textId="2F288344" w:rsidR="009A0487" w:rsidRDefault="000E5A71" w:rsidP="00157612">
      <w:pPr>
        <w:pStyle w:val="Bodytext"/>
        <w:rPr>
          <w:lang w:val="en-GB"/>
        </w:rPr>
      </w:pPr>
      <w:r w:rsidRPr="000E5A71">
        <w:rPr>
          <w:lang w:val="en-GB"/>
        </w:rPr>
        <w:t xml:space="preserve">Applications of artificial intelligence and machine learning are increasingly widespread and penetrate all fields including in the field of autonomous cars. The development of autonomous cars which are currently being developed by many technology companies such as Waymo and Uber is starting to lead to the use of artificial intelligence and machine learning to replace </w:t>
      </w:r>
      <w:r w:rsidR="000A74D2">
        <w:rPr>
          <w:lang w:val="en-GB"/>
        </w:rPr>
        <w:t>the</w:t>
      </w:r>
      <w:r w:rsidRPr="000E5A71">
        <w:rPr>
          <w:lang w:val="en-GB"/>
        </w:rPr>
        <w:t xml:space="preserve"> conventional systems which require very expensive equipment such as </w:t>
      </w:r>
      <w:r>
        <w:rPr>
          <w:lang w:val="en-GB"/>
        </w:rPr>
        <w:t>LRF</w:t>
      </w:r>
      <w:r w:rsidRPr="000E5A71">
        <w:rPr>
          <w:lang w:val="en-GB"/>
        </w:rPr>
        <w:t xml:space="preserve">, lidar, </w:t>
      </w:r>
      <w:r>
        <w:rPr>
          <w:lang w:val="en-GB"/>
        </w:rPr>
        <w:t>GPS</w:t>
      </w:r>
      <w:r w:rsidRPr="000E5A71">
        <w:rPr>
          <w:lang w:val="en-GB"/>
        </w:rPr>
        <w:t xml:space="preserve"> </w:t>
      </w:r>
      <w:r w:rsidR="000A74D2">
        <w:rPr>
          <w:lang w:val="en-GB"/>
        </w:rPr>
        <w:t>for detecting</w:t>
      </w:r>
      <w:r w:rsidRPr="000E5A71">
        <w:rPr>
          <w:lang w:val="en-GB"/>
        </w:rPr>
        <w:t xml:space="preserve"> the </w:t>
      </w:r>
      <w:r w:rsidR="000A74D2">
        <w:rPr>
          <w:lang w:val="en-GB"/>
        </w:rPr>
        <w:t>surrounding</w:t>
      </w:r>
      <w:r w:rsidR="005518F5">
        <w:rPr>
          <w:lang w:val="en-GB"/>
        </w:rPr>
        <w:t xml:space="preserve"> </w:t>
      </w:r>
      <w:r w:rsidR="00C92F31">
        <w:rPr>
          <w:lang w:val="en-GB"/>
        </w:rPr>
        <w:fldChar w:fldCharType="begin" w:fldLock="1"/>
      </w:r>
      <w:r w:rsidR="00C92F31">
        <w:rPr>
          <w:lang w:val="en-GB"/>
        </w:rPr>
        <w:instrText>ADDIN CSL_CITATION {"citationItems":[{"id":"ITEM-1","itemData":{"DOI":"10.1109/ICoIAS.2018.8494053","ISBN":"9781538663295","abstract":"This paper deals with the simulation results of an autonomous car learning to drive in a simplified environment containing only lane markings and static obstacles. Learning is performed using the Deep Q Network. For a given input image of the street captured by the car front camera, the Deep Q Network computes the Q values (rewards) corresponding to the actions available to the autonomous driving car. These actions are discrete angles through which the car can steer for a fixed speed. The autonomous driving system in the car enforces the action that has the highest reward. Our simulation results show high accuracy in learning to drive by observing the lanes and bypassing obstacles.","author":[{"dropping-particle":"","family":"Okuyama","given":"Takafumi","non-dropping-particle":"","parse-names":false,"suffix":""},{"dropping-particle":"","family":"Gonsalves","given":"Tad","non-dropping-particle":"","parse-names":false,"suffix":""},{"dropping-particle":"","family":"Upadhay","given":"Jaychand","non-dropping-particle":"","parse-names":false,"suffix":""}],"container-title":"2018 International Conference on Intelligent Autonomous Systems, ICoIAS 2018","id":"ITEM-1","issued":{"date-parts":[["2018"]]},"page":"201-205","publisher":"IEEE","title":"Autonomous Driving System based on Deep Q Learnig","type":"article-journal"},"uris":["http://www.mendeley.com/documents/?uuid=fe1d0069-3831-4a94-b13b-a1c24d5a90d9"]}],"mendeley":{"formattedCitation":"[1]","plainTextFormattedCitation":"[1]","previouslyFormattedCitation":"[1]"},"properties":{"noteIndex":0},"schema":"https://github.com/citation-style-language/schema/raw/master/csl-citation.json"}</w:instrText>
      </w:r>
      <w:r w:rsidR="00C92F31">
        <w:rPr>
          <w:lang w:val="en-GB"/>
        </w:rPr>
        <w:fldChar w:fldCharType="separate"/>
      </w:r>
      <w:r w:rsidR="00C92F31" w:rsidRPr="00C92F31">
        <w:rPr>
          <w:noProof/>
          <w:lang w:val="en-GB"/>
        </w:rPr>
        <w:t>[1]</w:t>
      </w:r>
      <w:r w:rsidR="00C92F31">
        <w:rPr>
          <w:lang w:val="en-GB"/>
        </w:rPr>
        <w:fldChar w:fldCharType="end"/>
      </w:r>
      <w:r w:rsidRPr="000E5A71">
        <w:rPr>
          <w:lang w:val="en-GB"/>
        </w:rPr>
        <w:t>.</w:t>
      </w:r>
      <w:r w:rsidR="000A74D2">
        <w:rPr>
          <w:lang w:val="en-GB"/>
        </w:rPr>
        <w:t xml:space="preserve"> </w:t>
      </w:r>
    </w:p>
    <w:p w14:paraId="310B1566" w14:textId="2F34265A" w:rsidR="00157612" w:rsidRDefault="00157612" w:rsidP="00157612">
      <w:pPr>
        <w:pStyle w:val="BodytextIndented"/>
        <w:rPr>
          <w:lang w:val="en-GB"/>
        </w:rPr>
      </w:pPr>
      <w:r w:rsidRPr="00157612">
        <w:rPr>
          <w:lang w:val="en-GB"/>
        </w:rPr>
        <w:t xml:space="preserve">Many researches of autonomous cars are currently being </w:t>
      </w:r>
      <w:r>
        <w:rPr>
          <w:lang w:val="en-GB"/>
        </w:rPr>
        <w:t>progress</w:t>
      </w:r>
      <w:r w:rsidRPr="00157612">
        <w:rPr>
          <w:lang w:val="en-GB"/>
        </w:rPr>
        <w:t xml:space="preserve"> to ensure the safety of autonomous cars before they are launched to the public</w:t>
      </w:r>
      <w:r>
        <w:rPr>
          <w:lang w:val="en-GB"/>
        </w:rPr>
        <w:t>. A</w:t>
      </w:r>
      <w:r w:rsidRPr="00157612">
        <w:rPr>
          <w:lang w:val="en-GB"/>
        </w:rPr>
        <w:t xml:space="preserve"> car with a driver provides a sense of safety and comfort for passengers where the driver can control the car well and meet safety standards.</w:t>
      </w:r>
      <w:r>
        <w:rPr>
          <w:lang w:val="en-GB"/>
        </w:rPr>
        <w:t xml:space="preserve"> T</w:t>
      </w:r>
      <w:r w:rsidRPr="00157612">
        <w:rPr>
          <w:lang w:val="en-GB"/>
        </w:rPr>
        <w:t>he challenge of autonomous cars today is how to produce a model of driving behaviour that is the same as humans so that it still provides a sense of safety and comfort for passengers</w:t>
      </w:r>
      <w:r w:rsidR="00E5708D">
        <w:rPr>
          <w:lang w:val="en-GB"/>
        </w:rPr>
        <w:t xml:space="preserve"> </w:t>
      </w:r>
      <w:r w:rsidR="00C92F31">
        <w:rPr>
          <w:lang w:val="en-GB"/>
        </w:rPr>
        <w:fldChar w:fldCharType="begin" w:fldLock="1"/>
      </w:r>
      <w:r w:rsidR="00FC4D73">
        <w:rPr>
          <w:lang w:val="en-GB"/>
        </w:rPr>
        <w:instrText>ADDIN CSL_CITATION {"citationItems":[{"id":"ITEM-1","itemData":{"DOI":"10.1016/j.trc.2018.10.024","ISSN":"0968090X","abstract":"This study proposes a framework for human-like autonomous car-following planning based on deep reinforcement learning (deep RL). Historical driving data are fed into a simulation environment where an RL agent learns from trial and error interactions based on a reward function that signals how much the agent deviates from the empirical data. Through these interactions, an optimal policy, or car-following model that maps in a human-like way from speed, relative speed between a lead and following vehicle, and inter-vehicle spacing to acceleration of a following vehicle is finally obtained. The model can be continuously updated when more data are fed in. Two thousand car-following periods extracted from the 2015 Shanghai Naturalistic Driving Study were used to train the model and compare its performance with that of traditional and recent data-driven car-following models. As shown by this study's results, a deep deterministic policy gradient car-following model that uses disparity between simulated and observed speed as the reward function and considers a reaction delay of 1 s, denoted as DDPGvRT, can reproduce human-like car-following behavior with higher accuracy than traditional and recent data-driven car-following models. Specifically, the DDPGvRT model has a spacing validation error of 18% and speed validation error of 5%, which are less than those of other models, including the intelligent driver model, models based on locally weighted regression, and conventional neural network-based models. Moreover, the DDPGvRT demonstrates good capability of generalization to various driving situations and can adapt to different drivers by continuously learning. This study demonstrates that reinforcement learning methodology can offer insight into driver behavior and can contribute to the development of human-like autonomous driving algorithms and traffic-flow models.","author":[{"dropping-particle":"","family":"Zhu","given":"Meixin","non-dropping-particle":"","parse-names":false,"suffix":""},{"dropping-particle":"","family":"Wang","given":"Xuesong","non-dropping-particle":"","parse-names":false,"suffix":""},{"dropping-particle":"","family":"Wang","given":"Yinhai","non-dropping-particle":"","parse-names":false,"suffix":""}],"container-title":"Transportation Research Part C: Emerging Technologies","id":"ITEM-1","issue":"October","issued":{"date-parts":[["2018"]]},"page":"348-368","publisher":"Elsevier","title":"Human-like autonomous car-following model with deep reinforcement learning","type":"article-journal","volume":"97"},"uris":["http://www.mendeley.com/documents/?uuid=d1bb5f36-215c-4822-9e3d-d33ba71aefd4"]}],"mendeley":{"formattedCitation":"[2]","plainTextFormattedCitation":"[2]","previouslyFormattedCitation":"[2]"},"properties":{"noteIndex":0},"schema":"https://github.com/citation-style-language/schema/raw/master/csl-citation.json"}</w:instrText>
      </w:r>
      <w:r w:rsidR="00C92F31">
        <w:rPr>
          <w:lang w:val="en-GB"/>
        </w:rPr>
        <w:fldChar w:fldCharType="separate"/>
      </w:r>
      <w:r w:rsidR="00C92F31" w:rsidRPr="00C92F31">
        <w:rPr>
          <w:noProof/>
          <w:lang w:val="en-GB"/>
        </w:rPr>
        <w:t>[2]</w:t>
      </w:r>
      <w:r w:rsidR="00C92F31">
        <w:rPr>
          <w:lang w:val="en-GB"/>
        </w:rPr>
        <w:fldChar w:fldCharType="end"/>
      </w:r>
      <w:r w:rsidRPr="00157612">
        <w:rPr>
          <w:lang w:val="en-GB"/>
        </w:rPr>
        <w:t>.</w:t>
      </w:r>
      <w:r w:rsidR="008A0292">
        <w:rPr>
          <w:lang w:val="en-GB"/>
        </w:rPr>
        <w:t xml:space="preserve"> </w:t>
      </w:r>
    </w:p>
    <w:p w14:paraId="55B0C47E" w14:textId="69D3322F" w:rsidR="008B0B83" w:rsidRDefault="004C04FE" w:rsidP="00157612">
      <w:pPr>
        <w:pStyle w:val="BodytextIndented"/>
        <w:rPr>
          <w:color w:val="auto"/>
          <w:lang w:val="en-GB"/>
        </w:rPr>
      </w:pPr>
      <w:r w:rsidRPr="004C04FE">
        <w:rPr>
          <w:lang w:val="en-GB"/>
        </w:rPr>
        <w:t>Artificial intelligence and machine learning approaches have proven successful in areas of image classification such as facial and image recognition systems</w:t>
      </w:r>
      <w:r w:rsidR="00E5708D">
        <w:rPr>
          <w:lang w:val="en-GB"/>
        </w:rPr>
        <w:t xml:space="preserve"> </w:t>
      </w:r>
      <w:r w:rsidR="00FC4D73">
        <w:rPr>
          <w:lang w:val="en-GB"/>
        </w:rPr>
        <w:fldChar w:fldCharType="begin" w:fldLock="1"/>
      </w:r>
      <w:r w:rsidR="00FC4D73">
        <w:rPr>
          <w:lang w:val="en-GB"/>
        </w:rPr>
        <w:instrText>ADDIN CSL_CITATION {"citationItems":[{"id":"ITEM-1","itemData":{"DOI":"10.1109/ICIP.2013.6738831","ISBN":"9781479923410","abstract":"Deep Neural Networks now excel at image classification, detection and segmentation. When used to scan images by means of a sliding window, however, their high computational complexity can bring even the most powerful hardware to its knees. We show how dynamic programming can speedup the process by orders of magnitude, even when max-pooling layers are present. © 2013 IEEE.","author":[{"dropping-particle":"","family":"Giusti","given":"Alessandro","non-dropping-particle":"","parse-names":false,"suffix":""},{"dropping-particle":"","family":"Cireşan","given":"Dan C.","non-dropping-particle":"","parse-names":false,"suffix":""},{"dropping-particle":"","family":"Masci","given":"Jonathan","non-dropping-particle":"","parse-names":false,"suffix":""},{"dropping-particle":"","family":"Gambardella","given":"Luca M.","non-dropping-particle":"","parse-names":false,"suffix":""},{"dropping-particle":"","family":"Schmidhuber","given":"Jürgen","non-dropping-particle":"","parse-names":false,"suffix":""}],"container-title":"2013 IEEE International Conference on Image Processing, ICIP 2013 - Proceedings","id":"ITEM-1","issued":{"date-parts":[["2013"]]},"page":"4034-4038","title":"Fast image scanning with deep max-pooling convolutional neural networks","type":"article-journal"},"uris":["http://www.mendeley.com/documents/?uuid=635cfc3b-8c98-4d6c-b2ca-f2d5999a3ea6"]}],"mendeley":{"formattedCitation":"[3]","plainTextFormattedCitation":"[3]","previouslyFormattedCitation":"[3]"},"properties":{"noteIndex":0},"schema":"https://github.com/citation-style-language/schema/raw/master/csl-citation.json"}</w:instrText>
      </w:r>
      <w:r w:rsidR="00FC4D73">
        <w:rPr>
          <w:lang w:val="en-GB"/>
        </w:rPr>
        <w:fldChar w:fldCharType="separate"/>
      </w:r>
      <w:r w:rsidR="00FC4D73" w:rsidRPr="00FC4D73">
        <w:rPr>
          <w:noProof/>
          <w:lang w:val="en-GB"/>
        </w:rPr>
        <w:t>[3]</w:t>
      </w:r>
      <w:r w:rsidR="00FC4D73">
        <w:rPr>
          <w:lang w:val="en-GB"/>
        </w:rPr>
        <w:fldChar w:fldCharType="end"/>
      </w:r>
      <w:r w:rsidR="00FC4D73">
        <w:rPr>
          <w:lang w:val="en-GB"/>
        </w:rPr>
        <w:fldChar w:fldCharType="begin" w:fldLock="1"/>
      </w:r>
      <w:r w:rsidR="00FC4D73">
        <w:rPr>
          <w:lang w:val="en-GB"/>
        </w:rPr>
        <w:instrText>ADDIN CSL_CITATION {"citationItems":[{"id":"ITEM-1","itemData":{"DOI":"10.1007/s13244-018-0639-9","ISBN":"1324401806399","ISSN":"18694101","abstract":"Abstract: Convolutional neural network (CNN), a class of artificial neural networks that has become dominant in various computer vision tasks, is attracting interest across a variety of domains, including radiology. CNN is designed to automatically and adaptively learn spatial hierarchies of features through backpropagation by using multiple building blocks, such as convolution layers, pooling layers, and fully connected layers. This review article offers a perspective on the basic concepts of CNN and its application to various radiological tasks, and discusses its challenges and future directions in the field of radiology. Two challenges in applying CNN to radiological tasks, small dataset and overfitting, will also be covered in this article, as well as techniques to minimize them. Being familiar with the concepts and advantages, as well as limitations, of CNN is essential to leverage its potential in diagnostic radiology, with the goal of augmenting the performance of radiologists and improving patient care. Key Points: • Convolutional neural network is a class of deep learning methods which has become dominant in various computer vision tasks and is attracting interest across a variety of domains, including radiology. • Convolutional neural network is composed of multiple building blocks, such as convolution layers, pooling layers, and fully connected layers, and is designed to automatically and adaptively learn spatial hierarchies of features through a backpropagation algorithm. • Familiarity with the concepts and advantages, as well as limitations, of convolutional neural network is essential to leverage its potential to improve radiologist performance and, eventually, patient care.","author":[{"dropping-particle":"","family":"Yamashita","given":"Rikiya","non-dropping-particle":"","parse-names":false,"suffix":""},{"dropping-particle":"","family":"Nishio","given":"Mizuho","non-dropping-particle":"","parse-names":false,"suffix":""},{"dropping-particle":"","family":"Do","given":"Richard Kinh Gian","non-dropping-particle":"","parse-names":false,"suffix":""},{"dropping-particle":"","family":"Togashi","given":"Kaori","non-dropping-particle":"","parse-names":false,"suffix":""}],"container-title":"Insights into Imaging","id":"ITEM-1","issue":"4","issued":{"date-parts":[["2018"]]},"page":"611-629","publisher":"Insights into Imaging","title":"Convolutional neural networks: an overview and application in radiology","type":"article-journal","volume":"9"},"uris":["http://www.mendeley.com/documents/?uuid=55e43f09-729b-41c4-b338-6856e9aa5f66"]}],"mendeley":{"formattedCitation":"[4]","plainTextFormattedCitation":"[4]","previouslyFormattedCitation":"[4]"},"properties":{"noteIndex":0},"schema":"https://github.com/citation-style-language/schema/raw/master/csl-citation.json"}</w:instrText>
      </w:r>
      <w:r w:rsidR="00FC4D73">
        <w:rPr>
          <w:lang w:val="en-GB"/>
        </w:rPr>
        <w:fldChar w:fldCharType="separate"/>
      </w:r>
      <w:r w:rsidR="00FC4D73" w:rsidRPr="00FC4D73">
        <w:rPr>
          <w:noProof/>
          <w:lang w:val="en-GB"/>
        </w:rPr>
        <w:t>[4]</w:t>
      </w:r>
      <w:r w:rsidR="00FC4D73">
        <w:rPr>
          <w:lang w:val="en-GB"/>
        </w:rPr>
        <w:fldChar w:fldCharType="end"/>
      </w:r>
      <w:r w:rsidRPr="004C04FE">
        <w:rPr>
          <w:lang w:val="en-GB"/>
        </w:rPr>
        <w:t>. This classification system approach will be used for the recognition of the surrounding environment in determining the direction and movement of autonomous cars.</w:t>
      </w:r>
      <w:r w:rsidR="00A94EDD">
        <w:rPr>
          <w:lang w:val="en-GB"/>
        </w:rPr>
        <w:t xml:space="preserve"> M</w:t>
      </w:r>
      <w:r w:rsidR="00A94EDD" w:rsidRPr="00A94EDD">
        <w:rPr>
          <w:lang w:val="en-GB"/>
        </w:rPr>
        <w:t xml:space="preserve">achine learning with images as inputs is achieved by Convolutional Neural Networks (CNN), which </w:t>
      </w:r>
      <w:r w:rsidR="00580B48">
        <w:rPr>
          <w:lang w:val="en-GB"/>
        </w:rPr>
        <w:t>has</w:t>
      </w:r>
      <w:r w:rsidR="00A94EDD" w:rsidRPr="00A94EDD">
        <w:rPr>
          <w:lang w:val="en-GB"/>
        </w:rPr>
        <w:t xml:space="preserve"> </w:t>
      </w:r>
      <w:r w:rsidR="00580B48" w:rsidRPr="00580B48">
        <w:rPr>
          <w:lang w:val="en-GB"/>
        </w:rPr>
        <w:t>become dominant in various computer vision tasks</w:t>
      </w:r>
      <w:r w:rsidR="007E2814">
        <w:rPr>
          <w:lang w:val="en-GB"/>
        </w:rPr>
        <w:t xml:space="preserve"> </w:t>
      </w:r>
      <w:r w:rsidR="00580B48" w:rsidRPr="00580B48">
        <w:rPr>
          <w:lang w:val="en-GB"/>
        </w:rPr>
        <w:t xml:space="preserve">including </w:t>
      </w:r>
      <w:r w:rsidR="007E2814">
        <w:rPr>
          <w:lang w:val="en-GB"/>
        </w:rPr>
        <w:t>autonomous car</w:t>
      </w:r>
      <w:r w:rsidR="00A94EDD" w:rsidRPr="00A94EDD">
        <w:rPr>
          <w:lang w:val="en-GB"/>
        </w:rPr>
        <w:t xml:space="preserve">. </w:t>
      </w:r>
      <w:r w:rsidR="00A81322" w:rsidRPr="001F4482">
        <w:rPr>
          <w:color w:val="auto"/>
          <w:lang w:val="en-GB"/>
        </w:rPr>
        <w:t xml:space="preserve">CNNs are one of the best </w:t>
      </w:r>
      <w:r w:rsidR="001F4482" w:rsidRPr="001F4482">
        <w:rPr>
          <w:color w:val="auto"/>
          <w:lang w:val="en-GB"/>
        </w:rPr>
        <w:t xml:space="preserve">deep </w:t>
      </w:r>
      <w:r w:rsidR="00A81322" w:rsidRPr="001F4482">
        <w:rPr>
          <w:color w:val="auto"/>
          <w:lang w:val="en-GB"/>
        </w:rPr>
        <w:t xml:space="preserve">learning algorithms for </w:t>
      </w:r>
      <w:r w:rsidR="001F4482" w:rsidRPr="001F4482">
        <w:rPr>
          <w:color w:val="auto"/>
          <w:lang w:val="en-GB"/>
        </w:rPr>
        <w:t>recognizing</w:t>
      </w:r>
      <w:r w:rsidR="00A81322" w:rsidRPr="001F4482">
        <w:rPr>
          <w:color w:val="auto"/>
          <w:lang w:val="en-GB"/>
        </w:rPr>
        <w:t xml:space="preserve"> image content and </w:t>
      </w:r>
      <w:r w:rsidR="00A81322" w:rsidRPr="001F4482">
        <w:rPr>
          <w:color w:val="auto"/>
          <w:lang w:val="en-GB"/>
        </w:rPr>
        <w:lastRenderedPageBreak/>
        <w:t xml:space="preserve">have </w:t>
      </w:r>
      <w:r w:rsidR="001F4482" w:rsidRPr="001F4482">
        <w:rPr>
          <w:color w:val="auto"/>
          <w:lang w:val="en-GB"/>
        </w:rPr>
        <w:t>demonstrated good</w:t>
      </w:r>
      <w:r w:rsidR="00A81322" w:rsidRPr="001F4482">
        <w:rPr>
          <w:color w:val="auto"/>
          <w:lang w:val="en-GB"/>
        </w:rPr>
        <w:t xml:space="preserve"> performance in image segmentation, classification, detection, and retrieval related tasks</w:t>
      </w:r>
      <w:r w:rsidR="000C3637">
        <w:rPr>
          <w:color w:val="auto"/>
          <w:lang w:val="en-GB"/>
        </w:rPr>
        <w:t xml:space="preserve"> as </w:t>
      </w:r>
      <w:r w:rsidR="00040748">
        <w:rPr>
          <w:color w:val="auto"/>
          <w:lang w:val="en-GB"/>
        </w:rPr>
        <w:t>reported</w:t>
      </w:r>
      <w:r w:rsidR="000C3637">
        <w:rPr>
          <w:color w:val="auto"/>
          <w:lang w:val="en-GB"/>
        </w:rPr>
        <w:t xml:space="preserve"> by </w:t>
      </w:r>
      <w:r w:rsidR="000C3637" w:rsidRPr="00D06A4D">
        <w:rPr>
          <w:rFonts w:cs="Times"/>
          <w:noProof/>
          <w:szCs w:val="24"/>
        </w:rPr>
        <w:t xml:space="preserve">Giusti, Cireşan, Masci, Gambardella and Schmidhuber </w:t>
      </w:r>
      <w:r w:rsidR="00FC4D73">
        <w:rPr>
          <w:rFonts w:cs="Times"/>
          <w:noProof/>
          <w:szCs w:val="24"/>
        </w:rPr>
        <w:fldChar w:fldCharType="begin" w:fldLock="1"/>
      </w:r>
      <w:r w:rsidR="00FC4D73">
        <w:rPr>
          <w:rFonts w:cs="Times"/>
          <w:noProof/>
          <w:szCs w:val="24"/>
        </w:rPr>
        <w:instrText>ADDIN CSL_CITATION {"citationItems":[{"id":"ITEM-1","itemData":{"DOI":"10.1109/ICIP.2013.6738831","ISBN":"9781479923410","abstract":"Deep Neural Networks now excel at image classification, detection and segmentation. When used to scan images by means of a sliding window, however, their high computational complexity can bring even the most powerful hardware to its knees. We show how dynamic programming can speedup the process by orders of magnitude, even when max-pooling layers are present. © 2013 IEEE.","author":[{"dropping-particle":"","family":"Giusti","given":"Alessandro","non-dropping-particle":"","parse-names":false,"suffix":""},{"dropping-particle":"","family":"Cireşan","given":"Dan C.","non-dropping-particle":"","parse-names":false,"suffix":""},{"dropping-particle":"","family":"Masci","given":"Jonathan","non-dropping-particle":"","parse-names":false,"suffix":""},{"dropping-particle":"","family":"Gambardella","given":"Luca M.","non-dropping-particle":"","parse-names":false,"suffix":""},{"dropping-particle":"","family":"Schmidhuber","given":"Jürgen","non-dropping-particle":"","parse-names":false,"suffix":""}],"container-title":"2013 IEEE International Conference on Image Processing, ICIP 2013 - Proceedings","id":"ITEM-1","issued":{"date-parts":[["2013"]]},"page":"4034-4038","title":"Fast image scanning with deep max-pooling convolutional neural networks","type":"article-journal"},"uris":["http://www.mendeley.com/documents/?uuid=635cfc3b-8c98-4d6c-b2ca-f2d5999a3ea6"]}],"mendeley":{"formattedCitation":"[3]","plainTextFormattedCitation":"[3]","previouslyFormattedCitation":"[3]"},"properties":{"noteIndex":0},"schema":"https://github.com/citation-style-language/schema/raw/master/csl-citation.json"}</w:instrText>
      </w:r>
      <w:r w:rsidR="00FC4D73">
        <w:rPr>
          <w:rFonts w:cs="Times"/>
          <w:noProof/>
          <w:szCs w:val="24"/>
        </w:rPr>
        <w:fldChar w:fldCharType="separate"/>
      </w:r>
      <w:r w:rsidR="00FC4D73" w:rsidRPr="00FC4D73">
        <w:rPr>
          <w:rFonts w:cs="Times"/>
          <w:noProof/>
          <w:szCs w:val="24"/>
        </w:rPr>
        <w:t>[3]</w:t>
      </w:r>
      <w:r w:rsidR="00FC4D73">
        <w:rPr>
          <w:rFonts w:cs="Times"/>
          <w:noProof/>
          <w:szCs w:val="24"/>
        </w:rPr>
        <w:fldChar w:fldCharType="end"/>
      </w:r>
      <w:r w:rsidR="00FC4D73">
        <w:rPr>
          <w:rFonts w:cs="Times"/>
          <w:noProof/>
          <w:szCs w:val="24"/>
        </w:rPr>
        <w:t>.</w:t>
      </w:r>
      <w:r w:rsidR="000C3637">
        <w:rPr>
          <w:rFonts w:cs="Times"/>
          <w:noProof/>
          <w:szCs w:val="24"/>
        </w:rPr>
        <w:t xml:space="preserve"> </w:t>
      </w:r>
    </w:p>
    <w:p w14:paraId="2D4D9829" w14:textId="223964F6" w:rsidR="00EB50AC" w:rsidRDefault="000B0153" w:rsidP="000B0153">
      <w:pPr>
        <w:pStyle w:val="BodytextIndented"/>
        <w:rPr>
          <w:color w:val="auto"/>
          <w:lang w:val="en-GB"/>
        </w:rPr>
      </w:pPr>
      <w:r w:rsidRPr="00173487">
        <w:rPr>
          <w:color w:val="auto"/>
          <w:lang w:val="en-GB"/>
        </w:rPr>
        <w:t xml:space="preserve">In previous models, many autonomous cars were developed using some sensors such as LRF, GPS and LIDAR as described </w:t>
      </w:r>
      <w:r w:rsidR="008A1FF5">
        <w:rPr>
          <w:color w:val="auto"/>
          <w:lang w:val="en-GB"/>
        </w:rPr>
        <w:t>by</w:t>
      </w:r>
      <w:r w:rsidRPr="00173487">
        <w:rPr>
          <w:color w:val="auto"/>
          <w:lang w:val="en-GB"/>
        </w:rPr>
        <w:t xml:space="preserve"> </w:t>
      </w:r>
      <w:proofErr w:type="spellStart"/>
      <w:r w:rsidRPr="00173487">
        <w:rPr>
          <w:color w:val="auto"/>
          <w:lang w:val="en-GB"/>
        </w:rPr>
        <w:t>Lattarulo</w:t>
      </w:r>
      <w:proofErr w:type="spellEnd"/>
      <w:r w:rsidR="004D6E7E">
        <w:rPr>
          <w:color w:val="auto"/>
          <w:lang w:val="en-GB"/>
        </w:rPr>
        <w:t xml:space="preserve">, </w:t>
      </w:r>
      <w:r w:rsidR="004D6E7E" w:rsidRPr="00ED027B">
        <w:rPr>
          <w:rFonts w:cs="Times"/>
          <w:noProof/>
          <w:szCs w:val="24"/>
        </w:rPr>
        <w:t>Pérez</w:t>
      </w:r>
      <w:r w:rsidR="004D6E7E">
        <w:rPr>
          <w:rFonts w:cs="Times"/>
          <w:noProof/>
          <w:szCs w:val="24"/>
        </w:rPr>
        <w:t xml:space="preserve">, </w:t>
      </w:r>
      <w:r w:rsidR="004D6E7E" w:rsidRPr="00ED027B">
        <w:rPr>
          <w:rFonts w:cs="Times"/>
          <w:noProof/>
          <w:szCs w:val="24"/>
        </w:rPr>
        <w:t xml:space="preserve">and Dendaluce </w:t>
      </w:r>
      <w:r w:rsidR="00FC4D73">
        <w:rPr>
          <w:color w:val="auto"/>
          <w:lang w:val="en-GB"/>
        </w:rPr>
        <w:fldChar w:fldCharType="begin" w:fldLock="1"/>
      </w:r>
      <w:r w:rsidR="00FC4D73">
        <w:rPr>
          <w:color w:val="auto"/>
          <w:lang w:val="en-GB"/>
        </w:rPr>
        <w:instrText>ADDIN CSL_CITATION {"citationItems":[{"id":"ITEM-1","itemData":{"DOI":"10.1016/j.ifacol.2017.08.043","ISSN":"24058963","abstract":"Intelligent vehicles have improved their highly and fully automated driving capacities in the last years. Most of the developments are driven by the fast evolution of embedded systems for the acquisition, perception and communication modules. However, the fast growing of the automated vehicle market demands modern tools for validation, integration and testing of these new embedded functionalities, specially related to Advanced Driving Assistance Systems (ADAS). In this paper, a testing methodology for validation of path planning and control algorithms for current and future automated vehicles is presented. A high degree of modularity and adaptability have been considered in the design of the proposed method. It is based on a software tool for vehicle modeling, called Dynacar, which allows a good trajectory definition, cooperative maneuvers interaction and virtual validation. Different types of vehicles, scenarios (i.e.: urban, interurban, highways under different environmental conditions) and controllers can be tested. Moreover, Hardware-In-the-Loop configuration (i.e. electronic control units) can be also tested. Simulation results show a good performance in the implementation and configuration of urban scenarios, using different controllers in the proposed framework.","author":[{"dropping-particle":"","family":"Lattarulo","given":"Ray","non-dropping-particle":"","parse-names":false,"suffix":""},{"dropping-particle":"","family":"Pérez","given":"Joshué","non-dropping-particle":"","parse-names":false,"suffix":""},{"dropping-particle":"","family":"Dendaluce","given":"Martin","non-dropping-particle":"","parse-names":false,"suffix":""}],"container-title":"IFAC-PapersOnLine","id":"ITEM-1","issue":"1","issued":{"date-parts":[["2017"]]},"page":"258-263","title":"A complete framework for developing and testing automated driving controllers","type":"article-journal","volume":"50"},"uris":["http://www.mendeley.com/documents/?uuid=df67bc45-e830-49fc-939d-76362801469b"]}],"mendeley":{"formattedCitation":"[5]","plainTextFormattedCitation":"[5]","previouslyFormattedCitation":"[5]"},"properties":{"noteIndex":0},"schema":"https://github.com/citation-style-language/schema/raw/master/csl-citation.json"}</w:instrText>
      </w:r>
      <w:r w:rsidR="00FC4D73">
        <w:rPr>
          <w:color w:val="auto"/>
          <w:lang w:val="en-GB"/>
        </w:rPr>
        <w:fldChar w:fldCharType="separate"/>
      </w:r>
      <w:r w:rsidR="00FC4D73" w:rsidRPr="00FC4D73">
        <w:rPr>
          <w:noProof/>
          <w:color w:val="auto"/>
          <w:lang w:val="en-GB"/>
        </w:rPr>
        <w:t>[5]</w:t>
      </w:r>
      <w:r w:rsidR="00FC4D73">
        <w:rPr>
          <w:color w:val="auto"/>
          <w:lang w:val="en-GB"/>
        </w:rPr>
        <w:fldChar w:fldCharType="end"/>
      </w:r>
      <w:r w:rsidRPr="00173487">
        <w:rPr>
          <w:color w:val="auto"/>
          <w:lang w:val="en-GB"/>
        </w:rPr>
        <w:t xml:space="preserve"> and Du</w:t>
      </w:r>
      <w:r w:rsidR="004D6E7E">
        <w:rPr>
          <w:color w:val="auto"/>
          <w:lang w:val="en-GB"/>
        </w:rPr>
        <w:t xml:space="preserve">, Ang and Rus </w:t>
      </w:r>
      <w:r w:rsidR="00FC4D73">
        <w:rPr>
          <w:color w:val="auto"/>
          <w:lang w:val="en-GB"/>
        </w:rPr>
        <w:fldChar w:fldCharType="begin" w:fldLock="1"/>
      </w:r>
      <w:r w:rsidR="00FC4D73">
        <w:rPr>
          <w:color w:val="auto"/>
          <w:lang w:val="en-GB"/>
        </w:rPr>
        <w:instrText>ADDIN CSL_CITATION {"citationItems":[{"id":"ITEM-1","itemData":{"DOI":"10.1109/IROS.2017.8202234","ISBN":"9781538626825","ISSN":"21530866","abstract":"Technologies in autonomous vehicles have seen dramatic advances in recent years; however, it still lacks of robust perception systems for car detection. With the recent development in deep learning research, in this paper, we propose a LIDAR and vision fusion system for car detection through the deep learning framework. It consists of three major parts. The first part generates seed proposals for potential car locations in the image by taking LIDAR point cloud into account. The second part refines the location of the proposal boxes by exploring multi-layer information in the proposal network and the last part carries out the final detection task through a detection network which shares part of the layers with the proposal network. The evaluation shows that the proposed framework is able to generate high quality proposal boxes more efficiently (77.6% average recall) and detect the car at the state of the art accuracy (89.4% average precision). With further optimization of the framework structure, it has great potentials to be implemented onto the autonomous vehicle.","author":[{"dropping-particle":"","family":"Du","given":"Xinxin","non-dropping-particle":"","parse-names":false,"suffix":""},{"dropping-particle":"","family":"Ang","given":"Marcelo H.","non-dropping-particle":"","parse-names":false,"suffix":""},{"dropping-particle":"","family":"Rus","given":"Daniela","non-dropping-particle":"","parse-names":false,"suffix":""}],"container-title":"IEEE International Conference on Intelligent Robots and Systems","id":"ITEM-1","issued":{"date-parts":[["2017"]]},"page":"749-754","title":"Car detection for autonomous vehicle: LIDAR and vision fusion approach through deep learning framework","type":"article-journal","volume":"2017-Septe"},"uris":["http://www.mendeley.com/documents/?uuid=b34a08a1-14c9-4324-b701-39ba82994633"]}],"mendeley":{"formattedCitation":"[6]","plainTextFormattedCitation":"[6]","previouslyFormattedCitation":"[6]"},"properties":{"noteIndex":0},"schema":"https://github.com/citation-style-language/schema/raw/master/csl-citation.json"}</w:instrText>
      </w:r>
      <w:r w:rsidR="00FC4D73">
        <w:rPr>
          <w:color w:val="auto"/>
          <w:lang w:val="en-GB"/>
        </w:rPr>
        <w:fldChar w:fldCharType="separate"/>
      </w:r>
      <w:r w:rsidR="00FC4D73" w:rsidRPr="00FC4D73">
        <w:rPr>
          <w:noProof/>
          <w:color w:val="auto"/>
          <w:lang w:val="en-GB"/>
        </w:rPr>
        <w:t>[6]</w:t>
      </w:r>
      <w:r w:rsidR="00FC4D73">
        <w:rPr>
          <w:color w:val="auto"/>
          <w:lang w:val="en-GB"/>
        </w:rPr>
        <w:fldChar w:fldCharType="end"/>
      </w:r>
      <w:r w:rsidRPr="00173487">
        <w:rPr>
          <w:color w:val="auto"/>
          <w:lang w:val="en-GB"/>
        </w:rPr>
        <w:t xml:space="preserve">. </w:t>
      </w:r>
    </w:p>
    <w:p w14:paraId="55301E93" w14:textId="6587FEFA" w:rsidR="000B0153" w:rsidRPr="000B0153" w:rsidRDefault="004C015B" w:rsidP="000B0153">
      <w:pPr>
        <w:pStyle w:val="BodytextIndented"/>
        <w:rPr>
          <w:color w:val="auto"/>
          <w:lang w:val="en-GB"/>
        </w:rPr>
      </w:pPr>
      <w:r>
        <w:rPr>
          <w:color w:val="auto"/>
          <w:lang w:val="en-GB"/>
        </w:rPr>
        <w:t>In t</w:t>
      </w:r>
      <w:r w:rsidR="000B0153" w:rsidRPr="00173487">
        <w:rPr>
          <w:color w:val="auto"/>
          <w:lang w:val="en-GB"/>
        </w:rPr>
        <w:t xml:space="preserve">his </w:t>
      </w:r>
      <w:r>
        <w:rPr>
          <w:color w:val="auto"/>
          <w:lang w:val="en-GB"/>
        </w:rPr>
        <w:t xml:space="preserve">paper, the </w:t>
      </w:r>
      <w:r w:rsidR="000B0153" w:rsidRPr="00173487">
        <w:rPr>
          <w:color w:val="auto"/>
          <w:lang w:val="en-GB"/>
        </w:rPr>
        <w:t xml:space="preserve">model uses </w:t>
      </w:r>
      <w:r>
        <w:rPr>
          <w:color w:val="auto"/>
          <w:lang w:val="en-GB"/>
        </w:rPr>
        <w:t xml:space="preserve">only </w:t>
      </w:r>
      <w:r w:rsidR="000B0153" w:rsidRPr="00173487">
        <w:rPr>
          <w:color w:val="auto"/>
          <w:lang w:val="en-GB"/>
        </w:rPr>
        <w:t xml:space="preserve">one camera as a sensor for autonomous </w:t>
      </w:r>
      <w:r w:rsidR="00EB50AC">
        <w:rPr>
          <w:color w:val="auto"/>
          <w:lang w:val="en-GB"/>
        </w:rPr>
        <w:t>car</w:t>
      </w:r>
      <w:r w:rsidR="000B0153" w:rsidRPr="00173487">
        <w:rPr>
          <w:color w:val="auto"/>
          <w:lang w:val="en-GB"/>
        </w:rPr>
        <w:t xml:space="preserve"> to reduce hardware usage and thus lower costs.</w:t>
      </w:r>
      <w:r w:rsidR="002420B4">
        <w:rPr>
          <w:color w:val="auto"/>
          <w:lang w:val="en-GB"/>
        </w:rPr>
        <w:t xml:space="preserve"> The collected data image will be processed by CNN deep neural network and finally the steering model</w:t>
      </w:r>
      <w:r w:rsidR="0039637A">
        <w:rPr>
          <w:color w:val="auto"/>
          <w:lang w:val="en-GB"/>
        </w:rPr>
        <w:t xml:space="preserve"> is </w:t>
      </w:r>
      <w:r w:rsidR="0019250A">
        <w:rPr>
          <w:color w:val="auto"/>
          <w:lang w:val="en-GB"/>
        </w:rPr>
        <w:t>generated</w:t>
      </w:r>
      <w:r w:rsidR="002420B4">
        <w:rPr>
          <w:color w:val="auto"/>
          <w:lang w:val="en-GB"/>
        </w:rPr>
        <w:t xml:space="preserve"> to control an autonomous car.</w:t>
      </w:r>
    </w:p>
    <w:p w14:paraId="5EAD227D" w14:textId="3310ECC7" w:rsidR="00ED639D" w:rsidRDefault="00ED639D" w:rsidP="00ED639D">
      <w:pPr>
        <w:pStyle w:val="BodytextIndented"/>
        <w:ind w:firstLine="0"/>
        <w:rPr>
          <w:lang w:val="en-GB"/>
        </w:rPr>
      </w:pPr>
    </w:p>
    <w:p w14:paraId="2B586031" w14:textId="0C85F3D5" w:rsidR="00ED639D" w:rsidRDefault="00ED639D" w:rsidP="00ED639D">
      <w:pPr>
        <w:pStyle w:val="Section"/>
      </w:pPr>
      <w:r>
        <w:t>Method</w:t>
      </w:r>
    </w:p>
    <w:p w14:paraId="068398F2" w14:textId="5F3ED7C1" w:rsidR="00AB4ACC" w:rsidRDefault="00377129" w:rsidP="000577B9">
      <w:pPr>
        <w:pStyle w:val="BodytextIndented"/>
        <w:ind w:firstLine="0"/>
        <w:rPr>
          <w:color w:val="auto"/>
          <w:lang w:val="en-GB"/>
        </w:rPr>
      </w:pPr>
      <w:r w:rsidRPr="0082093E">
        <w:rPr>
          <w:color w:val="auto"/>
          <w:lang w:val="en-GB"/>
        </w:rPr>
        <w:t xml:space="preserve">CNN is a technique that is inspired by the </w:t>
      </w:r>
      <w:r w:rsidR="00430279">
        <w:rPr>
          <w:color w:val="auto"/>
          <w:lang w:val="en-GB"/>
        </w:rPr>
        <w:t>biological</w:t>
      </w:r>
      <w:r w:rsidRPr="0082093E">
        <w:rPr>
          <w:color w:val="auto"/>
          <w:lang w:val="en-GB"/>
        </w:rPr>
        <w:t xml:space="preserve"> visual perception. </w:t>
      </w:r>
      <w:r w:rsidR="00633746" w:rsidRPr="00A74D12">
        <w:rPr>
          <w:color w:val="auto"/>
          <w:lang w:val="en-GB"/>
        </w:rPr>
        <w:t xml:space="preserve">CNN always contains </w:t>
      </w:r>
      <w:r w:rsidR="00633746">
        <w:rPr>
          <w:color w:val="auto"/>
          <w:lang w:val="en-GB"/>
        </w:rPr>
        <w:t>three</w:t>
      </w:r>
      <w:r w:rsidR="00633746" w:rsidRPr="00A74D12">
        <w:rPr>
          <w:color w:val="auto"/>
          <w:lang w:val="en-GB"/>
        </w:rPr>
        <w:t xml:space="preserve"> basic operations, namely convolution</w:t>
      </w:r>
      <w:r w:rsidR="00633746">
        <w:rPr>
          <w:color w:val="auto"/>
          <w:lang w:val="en-GB"/>
        </w:rPr>
        <w:t>,</w:t>
      </w:r>
      <w:r w:rsidR="00633746" w:rsidRPr="00A74D12">
        <w:rPr>
          <w:color w:val="auto"/>
          <w:lang w:val="en-GB"/>
        </w:rPr>
        <w:t xml:space="preserve"> pooling</w:t>
      </w:r>
      <w:r w:rsidR="00633746">
        <w:rPr>
          <w:color w:val="auto"/>
          <w:lang w:val="en-GB"/>
        </w:rPr>
        <w:t xml:space="preserve"> and fully connected</w:t>
      </w:r>
      <w:r w:rsidR="00081A36">
        <w:rPr>
          <w:color w:val="auto"/>
          <w:lang w:val="en-GB"/>
        </w:rPr>
        <w:t xml:space="preserve"> </w:t>
      </w:r>
      <w:r w:rsidR="00FC4D73">
        <w:rPr>
          <w:color w:val="auto"/>
          <w:lang w:val="en-GB"/>
        </w:rPr>
        <w:fldChar w:fldCharType="begin" w:fldLock="1"/>
      </w:r>
      <w:r w:rsidR="00FC4D73">
        <w:rPr>
          <w:color w:val="auto"/>
          <w:lang w:val="en-GB"/>
        </w:rPr>
        <w:instrText>ADDIN CSL_CITATION {"citationItems":[{"id":"ITEM-1","itemData":{"DOI":"10.1109/ICIP.2013.6738831","ISBN":"9781479923410","abstract":"Deep Neural Networks now excel at image classification, detection and segmentation. When used to scan images by means of a sliding window, however, their high computational complexity can bring even the most powerful hardware to its knees. We show how dynamic programming can speedup the process by orders of magnitude, even when max-pooling layers are present. © 2013 IEEE.","author":[{"dropping-particle":"","family":"Giusti","given":"Alessandro","non-dropping-particle":"","parse-names":false,"suffix":""},{"dropping-particle":"","family":"Cireşan","given":"Dan C.","non-dropping-particle":"","parse-names":false,"suffix":""},{"dropping-particle":"","family":"Masci","given":"Jonathan","non-dropping-particle":"","parse-names":false,"suffix":""},{"dropping-particle":"","family":"Gambardella","given":"Luca M.","non-dropping-particle":"","parse-names":false,"suffix":""},{"dropping-particle":"","family":"Schmidhuber","given":"Jürgen","non-dropping-particle":"","parse-names":false,"suffix":""}],"container-title":"2013 IEEE International Conference on Image Processing, ICIP 2013 - Proceedings","id":"ITEM-1","issued":{"date-parts":[["2013"]]},"page":"4034-4038","title":"Fast image scanning with deep max-pooling convolutional neural networks","type":"article-journal"},"uris":["http://www.mendeley.com/documents/?uuid=635cfc3b-8c98-4d6c-b2ca-f2d5999a3ea6"]}],"mendeley":{"formattedCitation":"[3]","plainTextFormattedCitation":"[3]","previouslyFormattedCitation":"[3]"},"properties":{"noteIndex":0},"schema":"https://github.com/citation-style-language/schema/raw/master/csl-citation.json"}</w:instrText>
      </w:r>
      <w:r w:rsidR="00FC4D73">
        <w:rPr>
          <w:color w:val="auto"/>
          <w:lang w:val="en-GB"/>
        </w:rPr>
        <w:fldChar w:fldCharType="separate"/>
      </w:r>
      <w:r w:rsidR="00FC4D73" w:rsidRPr="00FC4D73">
        <w:rPr>
          <w:noProof/>
          <w:color w:val="auto"/>
          <w:lang w:val="en-GB"/>
        </w:rPr>
        <w:t>[3]</w:t>
      </w:r>
      <w:r w:rsidR="00FC4D73">
        <w:rPr>
          <w:color w:val="auto"/>
          <w:lang w:val="en-GB"/>
        </w:rPr>
        <w:fldChar w:fldCharType="end"/>
      </w:r>
      <w:r w:rsidR="00633746" w:rsidRPr="00A74D12">
        <w:rPr>
          <w:color w:val="auto"/>
          <w:lang w:val="en-GB"/>
        </w:rPr>
        <w:t>.</w:t>
      </w:r>
      <w:r w:rsidR="00633746">
        <w:rPr>
          <w:color w:val="auto"/>
          <w:lang w:val="en-GB"/>
        </w:rPr>
        <w:t xml:space="preserve"> </w:t>
      </w:r>
    </w:p>
    <w:p w14:paraId="304EA5C8" w14:textId="73E5D576" w:rsidR="00A94EDD" w:rsidRPr="0082093E" w:rsidRDefault="000C7AAE" w:rsidP="00AB4ACC">
      <w:pPr>
        <w:pStyle w:val="BodytextIndented"/>
        <w:rPr>
          <w:color w:val="auto"/>
          <w:lang w:val="en-GB"/>
        </w:rPr>
      </w:pPr>
      <w:r>
        <w:rPr>
          <w:color w:val="auto"/>
          <w:lang w:val="en-GB"/>
        </w:rPr>
        <w:t>C</w:t>
      </w:r>
      <w:r w:rsidRPr="000C7AAE">
        <w:rPr>
          <w:color w:val="auto"/>
          <w:lang w:val="en-GB"/>
        </w:rPr>
        <w:t>onvolution layer is a fundamental component of the CNN architecture that performs feature extraction</w:t>
      </w:r>
      <w:r>
        <w:rPr>
          <w:color w:val="auto"/>
          <w:lang w:val="en-GB"/>
        </w:rPr>
        <w:t xml:space="preserve"> using multiple filters. </w:t>
      </w:r>
      <w:r w:rsidR="00A110BB" w:rsidRPr="00A110BB">
        <w:rPr>
          <w:color w:val="auto"/>
          <w:lang w:val="en-GB"/>
        </w:rPr>
        <w:t xml:space="preserve">The convolutional layer consists of filters with </w:t>
      </w:r>
      <w:r w:rsidR="00D31CBC">
        <w:rPr>
          <w:color w:val="auto"/>
          <w:lang w:val="en-GB"/>
        </w:rPr>
        <w:t>height</w:t>
      </w:r>
      <w:r w:rsidR="00A110BB" w:rsidRPr="00A110BB">
        <w:rPr>
          <w:color w:val="auto"/>
          <w:lang w:val="en-GB"/>
        </w:rPr>
        <w:t xml:space="preserve"> and </w:t>
      </w:r>
      <w:r w:rsidR="008A76E8">
        <w:rPr>
          <w:color w:val="auto"/>
          <w:lang w:val="en-GB"/>
        </w:rPr>
        <w:t xml:space="preserve">width </w:t>
      </w:r>
      <w:r w:rsidR="00FC4D73">
        <w:rPr>
          <w:color w:val="auto"/>
          <w:lang w:val="en-GB"/>
        </w:rPr>
        <w:fldChar w:fldCharType="begin" w:fldLock="1"/>
      </w:r>
      <w:r w:rsidR="00FC4D73">
        <w:rPr>
          <w:color w:val="auto"/>
          <w:lang w:val="en-GB"/>
        </w:rPr>
        <w:instrText>ADDIN CSL_CITATION {"citationItems":[{"id":"ITEM-1","itemData":{"DOI":"10.1016/B978-0-12-813445-0.00005-8","ISBN":"9780128134450","author":[{"dropping-particle":"","family":"Ke","given":"Qiuhong","non-dropping-particle":"","parse-names":false,"suffix":""},{"dropping-particle":"","family":"Liu","given":"Jun","non-dropping-particle":"","parse-names":false,"suffix":""},{"dropping-particle":"","family":"Bennamoun","given":"Mohammed","non-dropping-particle":"","parse-names":false,"suffix":""},{"dropping-particle":"","family":"An","given":"Senjian","non-dropping-particle":"","parse-names":false,"suffix":""},{"dropping-particle":"","family":"Sohel","given":"Ferdous","non-dropping-particle":"","parse-names":false,"suffix":""},{"dropping-particle":"","family":"Boussaid","given":"Farid","non-dropping-particle":"","parse-names":false,"suffix":""}],"container-title":"Computer Vision for Assistive Healthcare","id":"ITEM-1","issued":{"date-parts":[["2018"]]},"number-of-pages":"127-145","publisher":"Elsevier Ltd","title":"Computer Vision for Human – Machine Interaction","type":"book"},"uris":["http://www.mendeley.com/documents/?uuid=6161b697-e75a-47c6-8d8b-42daeae860bd"]}],"mendeley":{"formattedCitation":"[7]","plainTextFormattedCitation":"[7]","previouslyFormattedCitation":"[7]"},"properties":{"noteIndex":0},"schema":"https://github.com/citation-style-language/schema/raw/master/csl-citation.json"}</w:instrText>
      </w:r>
      <w:r w:rsidR="00FC4D73">
        <w:rPr>
          <w:color w:val="auto"/>
          <w:lang w:val="en-GB"/>
        </w:rPr>
        <w:fldChar w:fldCharType="separate"/>
      </w:r>
      <w:r w:rsidR="00FC4D73" w:rsidRPr="00FC4D73">
        <w:rPr>
          <w:noProof/>
          <w:color w:val="auto"/>
          <w:lang w:val="en-GB"/>
        </w:rPr>
        <w:t>[7]</w:t>
      </w:r>
      <w:r w:rsidR="00FC4D73">
        <w:rPr>
          <w:color w:val="auto"/>
          <w:lang w:val="en-GB"/>
        </w:rPr>
        <w:fldChar w:fldCharType="end"/>
      </w:r>
      <w:r w:rsidR="008A76E8">
        <w:rPr>
          <w:color w:val="auto"/>
          <w:lang w:val="en-GB"/>
        </w:rPr>
        <w:t xml:space="preserve"> </w:t>
      </w:r>
      <w:r w:rsidR="00FC4D73">
        <w:rPr>
          <w:color w:val="auto"/>
          <w:lang w:val="en-GB"/>
        </w:rPr>
        <w:fldChar w:fldCharType="begin" w:fldLock="1"/>
      </w:r>
      <w:r w:rsidR="00FC4D73">
        <w:rPr>
          <w:color w:val="auto"/>
          <w:lang w:val="en-GB"/>
        </w:rPr>
        <w:instrText>ADDIN CSL_CITATION {"citationItems":[{"id":"ITEM-1","itemData":{"DOI":"10.1007/s13244-018-0639-9","ISBN":"1324401806399","ISSN":"18694101","abstract":"Abstract: Convolutional neural network (CNN), a class of artificial neural networks that has become dominant in various computer vision tasks, is attracting interest across a variety of domains, including radiology. CNN is designed to automatically and adaptively learn spatial hierarchies of features through backpropagation by using multiple building blocks, such as convolution layers, pooling layers, and fully connected layers. This review article offers a perspective on the basic concepts of CNN and its application to various radiological tasks, and discusses its challenges and future directions in the field of radiology. Two challenges in applying CNN to radiological tasks, small dataset and overfitting, will also be covered in this article, as well as techniques to minimize them. Being familiar with the concepts and advantages, as well as limitations, of CNN is essential to leverage its potential in diagnostic radiology, with the goal of augmenting the performance of radiologists and improving patient care. Key Points: • Convolutional neural network is a class of deep learning methods which has become dominant in various computer vision tasks and is attracting interest across a variety of domains, including radiology. • Convolutional neural network is composed of multiple building blocks, such as convolution layers, pooling layers, and fully connected layers, and is designed to automatically and adaptively learn spatial hierarchies of features through a backpropagation algorithm. • Familiarity with the concepts and advantages, as well as limitations, of convolutional neural network is essential to leverage its potential to improve radiologist performance and, eventually, patient care.","author":[{"dropping-particle":"","family":"Yamashita","given":"Rikiya","non-dropping-particle":"","parse-names":false,"suffix":""},{"dropping-particle":"","family":"Nishio","given":"Mizuho","non-dropping-particle":"","parse-names":false,"suffix":""},{"dropping-particle":"","family":"Do","given":"Richard Kinh Gian","non-dropping-particle":"","parse-names":false,"suffix":""},{"dropping-particle":"","family":"Togashi","given":"Kaori","non-dropping-particle":"","parse-names":false,"suffix":""}],"container-title":"Insights into Imaging","id":"ITEM-1","issue":"4","issued":{"date-parts":[["2018"]]},"page":"611-629","publisher":"Insights into Imaging","title":"Convolutional neural networks: an overview and application in radiology","type":"article-journal","volume":"9"},"uris":["http://www.mendeley.com/documents/?uuid=55e43f09-729b-41c4-b338-6856e9aa5f66"]}],"mendeley":{"formattedCitation":"[4]","plainTextFormattedCitation":"[4]","previouslyFormattedCitation":"[4]"},"properties":{"noteIndex":0},"schema":"https://github.com/citation-style-language/schema/raw/master/csl-citation.json"}</w:instrText>
      </w:r>
      <w:r w:rsidR="00FC4D73">
        <w:rPr>
          <w:color w:val="auto"/>
          <w:lang w:val="en-GB"/>
        </w:rPr>
        <w:fldChar w:fldCharType="separate"/>
      </w:r>
      <w:r w:rsidR="00FC4D73" w:rsidRPr="00FC4D73">
        <w:rPr>
          <w:noProof/>
          <w:color w:val="auto"/>
          <w:lang w:val="en-GB"/>
        </w:rPr>
        <w:t>[4]</w:t>
      </w:r>
      <w:r w:rsidR="00FC4D73">
        <w:rPr>
          <w:color w:val="auto"/>
          <w:lang w:val="en-GB"/>
        </w:rPr>
        <w:fldChar w:fldCharType="end"/>
      </w:r>
      <w:r w:rsidR="00377129" w:rsidRPr="0082093E">
        <w:rPr>
          <w:color w:val="auto"/>
          <w:lang w:val="en-GB"/>
        </w:rPr>
        <w:t>.</w:t>
      </w:r>
      <w:r w:rsidR="00A81322" w:rsidRPr="0082093E">
        <w:rPr>
          <w:color w:val="auto"/>
          <w:lang w:val="en-GB"/>
        </w:rPr>
        <w:t xml:space="preserve"> </w:t>
      </w:r>
      <w:r w:rsidR="000D2A9E">
        <w:rPr>
          <w:color w:val="auto"/>
          <w:lang w:val="en-GB"/>
        </w:rPr>
        <w:t>C</w:t>
      </w:r>
      <w:r w:rsidR="00A81322" w:rsidRPr="0082093E">
        <w:rPr>
          <w:color w:val="auto"/>
          <w:lang w:val="en-GB"/>
        </w:rPr>
        <w:t xml:space="preserve">onvolution process </w:t>
      </w:r>
      <w:r w:rsidR="000D2A9E">
        <w:rPr>
          <w:color w:val="auto"/>
          <w:lang w:val="en-GB"/>
        </w:rPr>
        <w:t xml:space="preserve">is done </w:t>
      </w:r>
      <w:r w:rsidR="00A81322" w:rsidRPr="0082093E">
        <w:rPr>
          <w:color w:val="auto"/>
          <w:lang w:val="en-GB"/>
        </w:rPr>
        <w:t xml:space="preserve">by </w:t>
      </w:r>
      <w:r w:rsidR="004A31B2">
        <w:rPr>
          <w:color w:val="auto"/>
          <w:lang w:val="en-GB"/>
        </w:rPr>
        <w:t>transform the parts of</w:t>
      </w:r>
      <w:r w:rsidR="003E685F">
        <w:rPr>
          <w:color w:val="auto"/>
          <w:lang w:val="en-GB"/>
        </w:rPr>
        <w:t xml:space="preserve"> certain size of image become</w:t>
      </w:r>
      <w:r w:rsidR="00A81322" w:rsidRPr="0082093E">
        <w:rPr>
          <w:color w:val="auto"/>
          <w:lang w:val="en-GB"/>
        </w:rPr>
        <w:t xml:space="preserve"> </w:t>
      </w:r>
      <w:r w:rsidR="000D2A9E">
        <w:rPr>
          <w:color w:val="auto"/>
          <w:lang w:val="en-GB"/>
        </w:rPr>
        <w:t>small array of number called kernel</w:t>
      </w:r>
      <w:r w:rsidR="00A81322" w:rsidRPr="0082093E">
        <w:rPr>
          <w:color w:val="auto"/>
          <w:lang w:val="en-GB"/>
        </w:rPr>
        <w:t xml:space="preserve">, the </w:t>
      </w:r>
      <w:r w:rsidR="00602EEB">
        <w:rPr>
          <w:color w:val="auto"/>
          <w:lang w:val="en-GB"/>
        </w:rPr>
        <w:t>system</w:t>
      </w:r>
      <w:r w:rsidR="00A81322" w:rsidRPr="0082093E">
        <w:rPr>
          <w:color w:val="auto"/>
          <w:lang w:val="en-GB"/>
        </w:rPr>
        <w:t xml:space="preserve"> gets new representative information from the </w:t>
      </w:r>
      <w:r w:rsidR="003E685F">
        <w:rPr>
          <w:color w:val="auto"/>
          <w:lang w:val="en-GB"/>
        </w:rPr>
        <w:t>multiple parts of</w:t>
      </w:r>
      <w:r w:rsidR="00A81322" w:rsidRPr="0082093E">
        <w:rPr>
          <w:color w:val="auto"/>
          <w:lang w:val="en-GB"/>
        </w:rPr>
        <w:t xml:space="preserve"> </w:t>
      </w:r>
      <w:r w:rsidR="003E685F">
        <w:rPr>
          <w:color w:val="auto"/>
          <w:lang w:val="en-GB"/>
        </w:rPr>
        <w:t>kernel and process it become feature map</w:t>
      </w:r>
      <w:r w:rsidR="00705EE9">
        <w:rPr>
          <w:color w:val="auto"/>
          <w:lang w:val="en-GB"/>
        </w:rPr>
        <w:t xml:space="preserve"> </w:t>
      </w:r>
      <w:r w:rsidR="00FC4D73">
        <w:rPr>
          <w:color w:val="auto"/>
          <w:lang w:val="en-GB"/>
        </w:rPr>
        <w:fldChar w:fldCharType="begin" w:fldLock="1"/>
      </w:r>
      <w:r w:rsidR="00FC4D73">
        <w:rPr>
          <w:color w:val="auto"/>
          <w:lang w:val="en-GB"/>
        </w:rPr>
        <w:instrText>ADDIN CSL_CITATION {"citationItems":[{"id":"ITEM-1","itemData":{"DOI":"10.1007/s13244-018-0639-9","ISBN":"1324401806399","ISSN":"18694101","abstract":"Abstract: Convolutional neural network (CNN), a class of artificial neural networks that has become dominant in various computer vision tasks, is attracting interest across a variety of domains, including radiology. CNN is designed to automatically and adaptively learn spatial hierarchies of features through backpropagation by using multiple building blocks, such as convolution layers, pooling layers, and fully connected layers. This review article offers a perspective on the basic concepts of CNN and its application to various radiological tasks, and discusses its challenges and future directions in the field of radiology. Two challenges in applying CNN to radiological tasks, small dataset and overfitting, will also be covered in this article, as well as techniques to minimize them. Being familiar with the concepts and advantages, as well as limitations, of CNN is essential to leverage its potential in diagnostic radiology, with the goal of augmenting the performance of radiologists and improving patient care. Key Points: • Convolutional neural network is a class of deep learning methods which has become dominant in various computer vision tasks and is attracting interest across a variety of domains, including radiology. • Convolutional neural network is composed of multiple building blocks, such as convolution layers, pooling layers, and fully connected layers, and is designed to automatically and adaptively learn spatial hierarchies of features through a backpropagation algorithm. • Familiarity with the concepts and advantages, as well as limitations, of convolutional neural network is essential to leverage its potential to improve radiologist performance and, eventually, patient care.","author":[{"dropping-particle":"","family":"Yamashita","given":"Rikiya","non-dropping-particle":"","parse-names":false,"suffix":""},{"dropping-particle":"","family":"Nishio","given":"Mizuho","non-dropping-particle":"","parse-names":false,"suffix":""},{"dropping-particle":"","family":"Do","given":"Richard Kinh Gian","non-dropping-particle":"","parse-names":false,"suffix":""},{"dropping-particle":"","family":"Togashi","given":"Kaori","non-dropping-particle":"","parse-names":false,"suffix":""}],"container-title":"Insights into Imaging","id":"ITEM-1","issue":"4","issued":{"date-parts":[["2018"]]},"page":"611-629","publisher":"Insights into Imaging","title":"Convolutional neural networks: an overview and application in radiology","type":"article-journal","volume":"9"},"uris":["http://www.mendeley.com/documents/?uuid=55e43f09-729b-41c4-b338-6856e9aa5f66"]}],"mendeley":{"formattedCitation":"[4]","plainTextFormattedCitation":"[4]","previouslyFormattedCitation":"[4]"},"properties":{"noteIndex":0},"schema":"https://github.com/citation-style-language/schema/raw/master/csl-citation.json"}</w:instrText>
      </w:r>
      <w:r w:rsidR="00FC4D73">
        <w:rPr>
          <w:color w:val="auto"/>
          <w:lang w:val="en-GB"/>
        </w:rPr>
        <w:fldChar w:fldCharType="separate"/>
      </w:r>
      <w:r w:rsidR="00FC4D73" w:rsidRPr="00FC4D73">
        <w:rPr>
          <w:noProof/>
          <w:color w:val="auto"/>
          <w:lang w:val="en-GB"/>
        </w:rPr>
        <w:t>[4]</w:t>
      </w:r>
      <w:r w:rsidR="00FC4D73">
        <w:rPr>
          <w:color w:val="auto"/>
          <w:lang w:val="en-GB"/>
        </w:rPr>
        <w:fldChar w:fldCharType="end"/>
      </w:r>
      <w:r w:rsidR="003E685F">
        <w:rPr>
          <w:color w:val="auto"/>
          <w:lang w:val="en-GB"/>
        </w:rPr>
        <w:t>.</w:t>
      </w:r>
    </w:p>
    <w:p w14:paraId="32751AEF" w14:textId="73C13CB2" w:rsidR="00A81322" w:rsidRDefault="00A81322" w:rsidP="00157612">
      <w:pPr>
        <w:pStyle w:val="BodytextIndented"/>
        <w:rPr>
          <w:color w:val="FF0000"/>
          <w:lang w:val="en-GB"/>
        </w:rPr>
      </w:pPr>
    </w:p>
    <w:p w14:paraId="2BC947BA" w14:textId="08B89689" w:rsidR="00A81322" w:rsidRDefault="00370A56" w:rsidP="0082093E">
      <w:pPr>
        <w:pStyle w:val="BodytextIndented"/>
        <w:jc w:val="center"/>
        <w:rPr>
          <w:color w:val="FF0000"/>
          <w:lang w:val="en-GB"/>
        </w:rPr>
      </w:pPr>
      <w:r>
        <w:rPr>
          <w:noProof/>
        </w:rPr>
        <w:t xml:space="preserve"> </w:t>
      </w:r>
    </w:p>
    <w:p w14:paraId="51376527" w14:textId="2162B666" w:rsidR="00A56E83" w:rsidRDefault="003B10FC" w:rsidP="0082093E">
      <w:pPr>
        <w:pStyle w:val="BodytextIndented"/>
        <w:jc w:val="center"/>
        <w:rPr>
          <w:b/>
          <w:bCs/>
          <w:color w:val="auto"/>
          <w:lang w:val="en-GB"/>
        </w:rPr>
      </w:pPr>
      <w:r>
        <w:rPr>
          <w:b/>
          <w:bCs/>
          <w:noProof/>
          <w:color w:val="auto"/>
          <w:lang w:val="en-GB"/>
        </w:rPr>
        <mc:AlternateContent>
          <mc:Choice Requires="wpg">
            <w:drawing>
              <wp:anchor distT="0" distB="0" distL="114300" distR="114300" simplePos="0" relativeHeight="251644416" behindDoc="0" locked="0" layoutInCell="1" allowOverlap="1" wp14:anchorId="62FC31D5" wp14:editId="5A12B714">
                <wp:simplePos x="0" y="0"/>
                <wp:positionH relativeFrom="margin">
                  <wp:align>center</wp:align>
                </wp:positionH>
                <wp:positionV relativeFrom="paragraph">
                  <wp:posOffset>71120</wp:posOffset>
                </wp:positionV>
                <wp:extent cx="5429250" cy="1524000"/>
                <wp:effectExtent l="0" t="0" r="0" b="0"/>
                <wp:wrapNone/>
                <wp:docPr id="13" name="Group 13"/>
                <wp:cNvGraphicFramePr/>
                <a:graphic xmlns:a="http://schemas.openxmlformats.org/drawingml/2006/main">
                  <a:graphicData uri="http://schemas.microsoft.com/office/word/2010/wordprocessingGroup">
                    <wpg:wgp>
                      <wpg:cNvGrpSpPr/>
                      <wpg:grpSpPr>
                        <a:xfrm>
                          <a:off x="0" y="0"/>
                          <a:ext cx="5429250" cy="1524000"/>
                          <a:chOff x="0" y="0"/>
                          <a:chExt cx="5429250" cy="1524000"/>
                        </a:xfrm>
                      </wpg:grpSpPr>
                      <pic:pic xmlns:pic="http://schemas.openxmlformats.org/drawingml/2006/picture">
                        <pic:nvPicPr>
                          <pic:cNvPr id="11" name="Picture 11"/>
                          <pic:cNvPicPr>
                            <a:picLocks noChangeAspect="1"/>
                          </pic:cNvPicPr>
                        </pic:nvPicPr>
                        <pic:blipFill>
                          <a:blip r:embed="rId8">
                            <a:extLst>
                              <a:ext uri="{BEBA8EAE-BF5A-486C-A8C5-ECC9F3942E4B}">
                                <a14:imgProps xmlns:a14="http://schemas.microsoft.com/office/drawing/2010/main">
                                  <a14:imgLayer r:embed="rId9">
                                    <a14:imgEffect>
                                      <a14:brightnessContrast bright="46000"/>
                                    </a14:imgEffect>
                                  </a14:imgLayer>
                                </a14:imgProps>
                              </a:ext>
                              <a:ext uri="{28A0092B-C50C-407E-A947-70E740481C1C}">
                                <a14:useLocalDpi xmlns:a14="http://schemas.microsoft.com/office/drawing/2010/main" val="0"/>
                              </a:ext>
                            </a:extLst>
                          </a:blip>
                          <a:stretch>
                            <a:fillRect/>
                          </a:stretch>
                        </pic:blipFill>
                        <pic:spPr>
                          <a:xfrm>
                            <a:off x="4679950" y="82550"/>
                            <a:ext cx="749300" cy="811530"/>
                          </a:xfrm>
                          <a:prstGeom prst="rect">
                            <a:avLst/>
                          </a:prstGeom>
                        </pic:spPr>
                      </pic:pic>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524000"/>
                          </a:xfrm>
                          <a:prstGeom prst="rect">
                            <a:avLst/>
                          </a:prstGeom>
                          <a:noFill/>
                          <a:ln>
                            <a:noFill/>
                          </a:ln>
                        </pic:spPr>
                      </pic:pic>
                      <pic:pic xmlns:pic="http://schemas.openxmlformats.org/drawingml/2006/picture">
                        <pic:nvPicPr>
                          <pic:cNvPr id="1" name="Picture 1"/>
                          <pic:cNvPicPr>
                            <a:picLocks noChangeAspect="1"/>
                          </pic:cNvPicPr>
                        </pic:nvPicPr>
                        <pic:blipFill>
                          <a:blip r:embed="rId11">
                            <a:extLst>
                              <a:ext uri="{BEBA8EAE-BF5A-486C-A8C5-ECC9F3942E4B}">
                                <a14:imgProps xmlns:a14="http://schemas.microsoft.com/office/drawing/2010/main">
                                  <a14:imgLayer r:embed="rId12">
                                    <a14:imgEffect>
                                      <a14:brightnessContrast bright="39000"/>
                                    </a14:imgEffect>
                                  </a14:imgLayer>
                                </a14:imgProps>
                              </a:ext>
                              <a:ext uri="{28A0092B-C50C-407E-A947-70E740481C1C}">
                                <a14:useLocalDpi xmlns:a14="http://schemas.microsoft.com/office/drawing/2010/main" val="0"/>
                              </a:ext>
                            </a:extLst>
                          </a:blip>
                          <a:stretch>
                            <a:fillRect/>
                          </a:stretch>
                        </pic:blipFill>
                        <pic:spPr>
                          <a:xfrm>
                            <a:off x="3321050" y="260350"/>
                            <a:ext cx="1093470" cy="1130300"/>
                          </a:xfrm>
                          <a:prstGeom prst="rect">
                            <a:avLst/>
                          </a:prstGeom>
                        </pic:spPr>
                      </pic:pic>
                      <wps:wsp>
                        <wps:cNvPr id="25" name="Straight Arrow Connector 25"/>
                        <wps:cNvCnPr/>
                        <wps:spPr>
                          <a:xfrm flipV="1">
                            <a:off x="895350" y="374650"/>
                            <a:ext cx="2819400" cy="347345"/>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Rectangle 24"/>
                        <wps:cNvSpPr/>
                        <wps:spPr>
                          <a:xfrm>
                            <a:off x="749300" y="603250"/>
                            <a:ext cx="252484" cy="266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803650" y="577850"/>
                            <a:ext cx="423081" cy="4758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flipV="1">
                            <a:off x="4032250" y="349250"/>
                            <a:ext cx="984250" cy="399415"/>
                          </a:xfrm>
                          <a:prstGeom prst="straightConnector1">
                            <a:avLst/>
                          </a:prstGeom>
                          <a:noFill/>
                          <a:ln w="31750" cap="flat" cmpd="sng" algn="ctr">
                            <a:solidFill>
                              <a:srgbClr val="FF0000"/>
                            </a:solidFill>
                            <a:prstDash val="solid"/>
                            <a:tailEnd type="triangle"/>
                          </a:ln>
                          <a:effectLst/>
                        </wps:spPr>
                        <wps:bodyPr/>
                      </wps:wsp>
                    </wpg:wgp>
                  </a:graphicData>
                </a:graphic>
              </wp:anchor>
            </w:drawing>
          </mc:Choice>
          <mc:Fallback>
            <w:pict>
              <v:group w14:anchorId="6A9FCB4F" id="Group 13" o:spid="_x0000_s1026" style="position:absolute;margin-left:0;margin-top:5.6pt;width:427.5pt;height:120pt;z-index:251644416;mso-position-horizontal:center;mso-position-horizontal-relative:margin" coordsize="54292,152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6799;top:825;width:7493;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">
                  <v:imagedata r:id="rId13" o:title=""/>
                </v:shape>
                <v:shape id="Picture 9" o:spid="_x0000_s1028" type="#_x0000_t75" style="position:absolute;width:3048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">
                  <v:imagedata r:id="rId14" o:title=""/>
                </v:shape>
                <v:shape id="Picture 1" o:spid="_x0000_s1029" type="#_x0000_t75" style="position:absolute;left:33210;top:2603;width:10935;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">
                  <v:imagedata r:id="rId15" o:title=""/>
                </v:shape>
                <v:shapetype id="_x0000_t32" coordsize="21600,21600" o:spt="32" o:oned="t" path="m,l21600,21600e" filled="f">
                  <v:path arrowok="t" fillok="f" o:connecttype="none"/>
                  <o:lock v:ext="edit" shapetype="t"/>
                </v:shapetype>
                <v:shape id="Straight Arrow Connector 25" o:spid="_x0000_s1030" type="#_x0000_t32" style="position:absolute;left:8953;top:3746;width:28194;height:3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" strokecolor="red" strokeweight="2.5pt">
                  <v:stroke endarrow="block"/>
                </v:shape>
                <v:rect id="Rectangle 24" o:spid="_x0000_s1031" style="position:absolute;left:7493;top:6032;width:252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" filled="f" strokecolor="red" strokeweight="2pt"/>
                <v:rect id="Rectangle 28" o:spid="_x0000_s1032" style="position:absolute;left:38036;top:5778;width:4231;height: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" filled="f" strokecolor="red" strokeweight="2pt"/>
                <v:shape id="Straight Arrow Connector 29" o:spid="_x0000_s1033" type="#_x0000_t32" style="position:absolute;left:40322;top:3492;width:9843;height:39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" strokecolor="red" strokeweight="2.5pt">
                  <v:stroke endarrow="block"/>
                </v:shape>
                <w10:wrap anchorx="margin"/>
              </v:group>
            </w:pict>
          </mc:Fallback>
        </mc:AlternateContent>
      </w:r>
    </w:p>
    <w:p w14:paraId="3FB16E9A" w14:textId="3797D386" w:rsidR="00A56E83" w:rsidRDefault="00A56E83" w:rsidP="0082093E">
      <w:pPr>
        <w:pStyle w:val="BodytextIndented"/>
        <w:jc w:val="center"/>
        <w:rPr>
          <w:b/>
          <w:bCs/>
          <w:color w:val="auto"/>
          <w:lang w:val="en-GB"/>
        </w:rPr>
      </w:pPr>
    </w:p>
    <w:p w14:paraId="5D8CB778" w14:textId="4EA899D2" w:rsidR="00A56E83" w:rsidRDefault="00A56E83" w:rsidP="0082093E">
      <w:pPr>
        <w:pStyle w:val="BodytextIndented"/>
        <w:jc w:val="center"/>
        <w:rPr>
          <w:b/>
          <w:bCs/>
          <w:color w:val="auto"/>
          <w:lang w:val="en-GB"/>
        </w:rPr>
      </w:pPr>
    </w:p>
    <w:p w14:paraId="690F7DC9" w14:textId="1DA0F91B" w:rsidR="00A56E83" w:rsidRDefault="00A56E83" w:rsidP="0082093E">
      <w:pPr>
        <w:pStyle w:val="BodytextIndented"/>
        <w:jc w:val="center"/>
        <w:rPr>
          <w:b/>
          <w:bCs/>
          <w:color w:val="auto"/>
          <w:lang w:val="en-GB"/>
        </w:rPr>
      </w:pPr>
    </w:p>
    <w:p w14:paraId="0EDA4F3F" w14:textId="7E69D142" w:rsidR="00A56E83" w:rsidRDefault="00A56E83" w:rsidP="0082093E">
      <w:pPr>
        <w:pStyle w:val="BodytextIndented"/>
        <w:jc w:val="center"/>
        <w:rPr>
          <w:b/>
          <w:bCs/>
          <w:color w:val="auto"/>
          <w:lang w:val="en-GB"/>
        </w:rPr>
      </w:pPr>
    </w:p>
    <w:p w14:paraId="024A1BAF" w14:textId="0B756E3E" w:rsidR="00A56E83" w:rsidRDefault="00A56E83" w:rsidP="0082093E">
      <w:pPr>
        <w:pStyle w:val="BodytextIndented"/>
        <w:jc w:val="center"/>
        <w:rPr>
          <w:b/>
          <w:bCs/>
          <w:color w:val="auto"/>
          <w:lang w:val="en-GB"/>
        </w:rPr>
      </w:pPr>
    </w:p>
    <w:p w14:paraId="6878F9A2" w14:textId="0905A414" w:rsidR="00A56E83" w:rsidRDefault="00A56E83" w:rsidP="0082093E">
      <w:pPr>
        <w:pStyle w:val="BodytextIndented"/>
        <w:jc w:val="center"/>
        <w:rPr>
          <w:b/>
          <w:bCs/>
          <w:color w:val="auto"/>
          <w:lang w:val="en-GB"/>
        </w:rPr>
      </w:pPr>
    </w:p>
    <w:p w14:paraId="1C228BB6" w14:textId="199CE5FC" w:rsidR="00A56E83" w:rsidRDefault="00A56E83" w:rsidP="0082093E">
      <w:pPr>
        <w:pStyle w:val="BodytextIndented"/>
        <w:jc w:val="center"/>
        <w:rPr>
          <w:b/>
          <w:bCs/>
          <w:color w:val="auto"/>
          <w:lang w:val="en-GB"/>
        </w:rPr>
      </w:pPr>
    </w:p>
    <w:p w14:paraId="369C1707" w14:textId="7EB58805" w:rsidR="00A56E83" w:rsidRDefault="00A56E83" w:rsidP="0082093E">
      <w:pPr>
        <w:pStyle w:val="BodytextIndented"/>
        <w:jc w:val="center"/>
        <w:rPr>
          <w:b/>
          <w:bCs/>
          <w:color w:val="auto"/>
          <w:lang w:val="en-GB"/>
        </w:rPr>
      </w:pPr>
    </w:p>
    <w:p w14:paraId="4300BEDD" w14:textId="19AD408D" w:rsidR="00A56E83" w:rsidRDefault="00A56E83" w:rsidP="0082093E">
      <w:pPr>
        <w:pStyle w:val="BodytextIndented"/>
        <w:jc w:val="center"/>
        <w:rPr>
          <w:b/>
          <w:bCs/>
          <w:color w:val="auto"/>
          <w:lang w:val="en-GB"/>
        </w:rPr>
      </w:pPr>
    </w:p>
    <w:p w14:paraId="37C61F6B" w14:textId="05CA971E" w:rsidR="00A56E83" w:rsidRDefault="00A56E83" w:rsidP="0082093E">
      <w:pPr>
        <w:pStyle w:val="BodytextIndented"/>
        <w:jc w:val="center"/>
        <w:rPr>
          <w:b/>
          <w:bCs/>
          <w:color w:val="auto"/>
          <w:lang w:val="en-GB"/>
        </w:rPr>
      </w:pPr>
    </w:p>
    <w:p w14:paraId="6D4A984E" w14:textId="326E21CE" w:rsidR="00A56E83" w:rsidRDefault="00A56E83" w:rsidP="0082093E">
      <w:pPr>
        <w:pStyle w:val="BodytextIndented"/>
        <w:jc w:val="center"/>
        <w:rPr>
          <w:b/>
          <w:bCs/>
          <w:color w:val="auto"/>
          <w:lang w:val="en-GB"/>
        </w:rPr>
      </w:pPr>
    </w:p>
    <w:p w14:paraId="132E89D8" w14:textId="5D8ABDB1" w:rsidR="0082093E" w:rsidRPr="00C85A49" w:rsidRDefault="0082093E" w:rsidP="0082093E">
      <w:pPr>
        <w:pStyle w:val="BodytextIndented"/>
        <w:jc w:val="center"/>
        <w:rPr>
          <w:color w:val="auto"/>
          <w:lang w:val="en-GB"/>
        </w:rPr>
      </w:pPr>
      <w:r w:rsidRPr="0082093E">
        <w:rPr>
          <w:b/>
          <w:bCs/>
          <w:color w:val="auto"/>
          <w:lang w:val="en-GB"/>
        </w:rPr>
        <w:t>Figure 1.</w:t>
      </w:r>
      <w:r w:rsidR="00C85A49" w:rsidRPr="00C85A49">
        <w:t xml:space="preserve"> </w:t>
      </w:r>
      <w:r w:rsidR="00C85A49" w:rsidRPr="00C85A49">
        <w:rPr>
          <w:color w:val="auto"/>
          <w:lang w:val="en-GB"/>
        </w:rPr>
        <w:t>The original image from the image data becomes smaller images with the same convolution.</w:t>
      </w:r>
    </w:p>
    <w:p w14:paraId="4EF4D632" w14:textId="191423ED" w:rsidR="0082093E" w:rsidRDefault="0082093E" w:rsidP="0082093E">
      <w:pPr>
        <w:pStyle w:val="BodytextIndented"/>
        <w:jc w:val="center"/>
        <w:rPr>
          <w:b/>
          <w:bCs/>
          <w:color w:val="auto"/>
          <w:lang w:val="en-GB"/>
        </w:rPr>
      </w:pPr>
    </w:p>
    <w:p w14:paraId="63EB514E" w14:textId="4205A7BD" w:rsidR="0082093E" w:rsidRPr="006F33B2" w:rsidRDefault="005A1B6F" w:rsidP="0082093E">
      <w:pPr>
        <w:pStyle w:val="BodytextIndented"/>
        <w:rPr>
          <w:color w:val="auto"/>
          <w:lang w:val="en-GB"/>
        </w:rPr>
      </w:pPr>
      <w:r w:rsidRPr="005A1B6F">
        <w:rPr>
          <w:color w:val="auto"/>
          <w:lang w:val="en-GB"/>
        </w:rPr>
        <w:t>CNN has the ability to recognize objects in an image</w:t>
      </w:r>
      <w:r w:rsidR="00C762B4">
        <w:rPr>
          <w:color w:val="auto"/>
          <w:lang w:val="en-GB"/>
        </w:rPr>
        <w:t>.</w:t>
      </w:r>
      <w:r w:rsidR="001A4C98" w:rsidRPr="006F33B2">
        <w:rPr>
          <w:color w:val="auto"/>
          <w:lang w:val="en-GB"/>
        </w:rPr>
        <w:t xml:space="preserve"> </w:t>
      </w:r>
      <w:r w:rsidR="00C762B4" w:rsidRPr="00C762B4">
        <w:rPr>
          <w:color w:val="auto"/>
          <w:lang w:val="en-GB"/>
        </w:rPr>
        <w:t xml:space="preserve">CNN's ability to recognize an object is given by the feature </w:t>
      </w:r>
      <w:r w:rsidR="003B3095">
        <w:rPr>
          <w:color w:val="auto"/>
          <w:lang w:val="en-GB"/>
        </w:rPr>
        <w:t>extraction</w:t>
      </w:r>
      <w:r w:rsidR="00C762B4">
        <w:rPr>
          <w:color w:val="auto"/>
          <w:lang w:val="en-GB"/>
        </w:rPr>
        <w:t>. The feature map is produced from e</w:t>
      </w:r>
      <w:r w:rsidR="00C762B4" w:rsidRPr="006F33B2">
        <w:rPr>
          <w:color w:val="auto"/>
          <w:lang w:val="en-GB"/>
        </w:rPr>
        <w:t>ach thumbnail of the convolution results as shown in Figure 1</w:t>
      </w:r>
      <w:r w:rsidR="00C762B4">
        <w:rPr>
          <w:color w:val="auto"/>
          <w:lang w:val="en-GB"/>
        </w:rPr>
        <w:t xml:space="preserve">. </w:t>
      </w:r>
      <w:r w:rsidR="00602EEB">
        <w:rPr>
          <w:color w:val="auto"/>
          <w:lang w:val="en-GB"/>
        </w:rPr>
        <w:t>A</w:t>
      </w:r>
      <w:r w:rsidR="001A4C98" w:rsidRPr="006F33B2">
        <w:rPr>
          <w:color w:val="auto"/>
          <w:lang w:val="en-GB"/>
        </w:rPr>
        <w:t>ll parts of each thumbnail</w:t>
      </w:r>
      <w:r w:rsidR="00602EEB">
        <w:rPr>
          <w:color w:val="auto"/>
          <w:lang w:val="en-GB"/>
        </w:rPr>
        <w:t xml:space="preserve"> </w:t>
      </w:r>
      <w:r w:rsidR="00D547ED">
        <w:rPr>
          <w:color w:val="auto"/>
          <w:lang w:val="en-GB"/>
        </w:rPr>
        <w:t>are</w:t>
      </w:r>
      <w:r w:rsidR="00602EEB">
        <w:rPr>
          <w:color w:val="auto"/>
          <w:lang w:val="en-GB"/>
        </w:rPr>
        <w:t xml:space="preserve"> processed</w:t>
      </w:r>
      <w:r w:rsidR="00531341" w:rsidRPr="006F33B2">
        <w:rPr>
          <w:color w:val="auto"/>
          <w:lang w:val="en-GB"/>
        </w:rPr>
        <w:t xml:space="preserve"> </w:t>
      </w:r>
      <w:r w:rsidR="001A4C98" w:rsidRPr="006F33B2">
        <w:rPr>
          <w:color w:val="auto"/>
          <w:lang w:val="en-GB"/>
        </w:rPr>
        <w:t xml:space="preserve">using the same </w:t>
      </w:r>
      <w:r w:rsidR="00DE59D1" w:rsidRPr="006F33B2">
        <w:rPr>
          <w:color w:val="auto"/>
          <w:lang w:val="en-GB"/>
        </w:rPr>
        <w:t>filter</w:t>
      </w:r>
      <w:r w:rsidR="001A4C98" w:rsidRPr="006F33B2">
        <w:rPr>
          <w:color w:val="auto"/>
          <w:lang w:val="en-GB"/>
        </w:rPr>
        <w:t xml:space="preserve">. </w:t>
      </w:r>
      <w:r w:rsidR="009F7EB9">
        <w:rPr>
          <w:color w:val="auto"/>
          <w:lang w:val="en-GB"/>
        </w:rPr>
        <w:t>Every</w:t>
      </w:r>
      <w:r w:rsidR="009F7EB9" w:rsidRPr="009F7EB9">
        <w:rPr>
          <w:color w:val="auto"/>
          <w:lang w:val="en-GB"/>
        </w:rPr>
        <w:t xml:space="preserve"> differen</w:t>
      </w:r>
      <w:r w:rsidR="003B3095">
        <w:rPr>
          <w:color w:val="auto"/>
          <w:lang w:val="en-GB"/>
        </w:rPr>
        <w:t>ce</w:t>
      </w:r>
      <w:r w:rsidR="009F7EB9" w:rsidRPr="009F7EB9">
        <w:rPr>
          <w:color w:val="auto"/>
          <w:lang w:val="en-GB"/>
        </w:rPr>
        <w:t xml:space="preserve"> of each image will be marked as </w:t>
      </w:r>
      <w:r w:rsidR="00D17601">
        <w:rPr>
          <w:color w:val="auto"/>
          <w:lang w:val="en-GB"/>
        </w:rPr>
        <w:t>special characteristic</w:t>
      </w:r>
      <w:r w:rsidR="00B62661">
        <w:rPr>
          <w:color w:val="auto"/>
          <w:lang w:val="en-GB"/>
        </w:rPr>
        <w:t xml:space="preserve"> </w:t>
      </w:r>
      <w:r w:rsidR="00392EA0">
        <w:rPr>
          <w:color w:val="auto"/>
          <w:lang w:val="en-GB"/>
        </w:rPr>
        <w:t>object</w:t>
      </w:r>
      <w:r w:rsidR="001A4C98" w:rsidRPr="006F33B2">
        <w:rPr>
          <w:color w:val="auto"/>
          <w:lang w:val="en-GB"/>
        </w:rPr>
        <w:t>.</w:t>
      </w:r>
      <w:r w:rsidR="005852D9" w:rsidRPr="006F33B2">
        <w:rPr>
          <w:color w:val="auto"/>
        </w:rPr>
        <w:t xml:space="preserve"> </w:t>
      </w:r>
      <w:r w:rsidR="005852D9" w:rsidRPr="006F33B2">
        <w:rPr>
          <w:color w:val="auto"/>
          <w:lang w:val="en-GB"/>
        </w:rPr>
        <w:t xml:space="preserve">The whole thumbnail collection is arranged into </w:t>
      </w:r>
      <w:r w:rsidR="00DE59D1" w:rsidRPr="006F33B2">
        <w:rPr>
          <w:color w:val="auto"/>
          <w:lang w:val="en-GB"/>
        </w:rPr>
        <w:t>a kernel</w:t>
      </w:r>
      <w:r w:rsidR="008A76E8">
        <w:rPr>
          <w:color w:val="auto"/>
          <w:lang w:val="en-GB"/>
        </w:rPr>
        <w:t xml:space="preserve"> </w:t>
      </w:r>
      <w:r w:rsidR="00FC4D73">
        <w:rPr>
          <w:color w:val="auto"/>
          <w:lang w:val="en-GB"/>
        </w:rPr>
        <w:fldChar w:fldCharType="begin" w:fldLock="1"/>
      </w:r>
      <w:r w:rsidR="00FC4D73">
        <w:rPr>
          <w:color w:val="auto"/>
          <w:lang w:val="en-GB"/>
        </w:rPr>
        <w:instrText>ADDIN CSL_CITATION {"citationItems":[{"id":"ITEM-1","itemData":{"DOI":"10.1007/s13244-018-0639-9","ISBN":"1324401806399","ISSN":"18694101","abstract":"Abstract: Convolutional neural network (CNN), a class of artificial neural networks that has become dominant in various computer vision tasks, is attracting interest across a variety of domains, including radiology. CNN is designed to automatically and adaptively learn spatial hierarchies of features through backpropagation by using multiple building blocks, such as convolution layers, pooling layers, and fully connected layers. This review article offers a perspective on the basic concepts of CNN and its application to various radiological tasks, and discusses its challenges and future directions in the field of radiology. Two challenges in applying CNN to radiological tasks, small dataset and overfitting, will also be covered in this article, as well as techniques to minimize them. Being familiar with the concepts and advantages, as well as limitations, of CNN is essential to leverage its potential in diagnostic radiology, with the goal of augmenting the performance of radiologists and improving patient care. Key Points: • Convolutional neural network is a class of deep learning methods which has become dominant in various computer vision tasks and is attracting interest across a variety of domains, including radiology. • Convolutional neural network is composed of multiple building blocks, such as convolution layers, pooling layers, and fully connected layers, and is designed to automatically and adaptively learn spatial hierarchies of features through a backpropagation algorithm. • Familiarity with the concepts and advantages, as well as limitations, of convolutional neural network is essential to leverage its potential to improve radiologist performance and, eventually, patient care.","author":[{"dropping-particle":"","family":"Yamashita","given":"Rikiya","non-dropping-particle":"","parse-names":false,"suffix":""},{"dropping-particle":"","family":"Nishio","given":"Mizuho","non-dropping-particle":"","parse-names":false,"suffix":""},{"dropping-particle":"","family":"Do","given":"Richard Kinh Gian","non-dropping-particle":"","parse-names":false,"suffix":""},{"dropping-particle":"","family":"Togashi","given":"Kaori","non-dropping-particle":"","parse-names":false,"suffix":""}],"container-title":"Insights into Imaging","id":"ITEM-1","issue":"4","issued":{"date-parts":[["2018"]]},"page":"611-629","publisher":"Insights into Imaging","title":"Convolutional neural networks: an overview and application in radiology","type":"article-journal","volume":"9"},"uris":["http://www.mendeley.com/documents/?uuid=55e43f09-729b-41c4-b338-6856e9aa5f66"]}],"mendeley":{"formattedCitation":"[4]","plainTextFormattedCitation":"[4]","previouslyFormattedCitation":"[4]"},"properties":{"noteIndex":0},"schema":"https://github.com/citation-style-language/schema/raw/master/csl-citation.json"}</w:instrText>
      </w:r>
      <w:r w:rsidR="00FC4D73">
        <w:rPr>
          <w:color w:val="auto"/>
          <w:lang w:val="en-GB"/>
        </w:rPr>
        <w:fldChar w:fldCharType="separate"/>
      </w:r>
      <w:r w:rsidR="00FC4D73" w:rsidRPr="00FC4D73">
        <w:rPr>
          <w:noProof/>
          <w:color w:val="auto"/>
          <w:lang w:val="en-GB"/>
        </w:rPr>
        <w:t>[4]</w:t>
      </w:r>
      <w:r w:rsidR="00FC4D73">
        <w:rPr>
          <w:color w:val="auto"/>
          <w:lang w:val="en-GB"/>
        </w:rPr>
        <w:fldChar w:fldCharType="end"/>
      </w:r>
      <w:r w:rsidR="00FC4D73">
        <w:rPr>
          <w:color w:val="auto"/>
          <w:lang w:val="en-GB"/>
        </w:rPr>
        <w:fldChar w:fldCharType="begin" w:fldLock="1"/>
      </w:r>
      <w:r w:rsidR="00FC4D73">
        <w:rPr>
          <w:color w:val="auto"/>
          <w:lang w:val="en-GB"/>
        </w:rPr>
        <w:instrText>ADDIN CSL_CITATION {"citationItems":[{"id":"ITEM-1","itemData":{"DOI":"10.1016/B978-0-12-813445-0.00005-8","ISBN":"9780128134450","author":[{"dropping-particle":"","family":"Ke","given":"Qiuhong","non-dropping-particle":"","parse-names":false,"suffix":""},{"dropping-particle":"","family":"Liu","given":"Jun","non-dropping-particle":"","parse-names":false,"suffix":""},{"dropping-particle":"","family":"Bennamoun","given":"Mohammed","non-dropping-particle":"","parse-names":false,"suffix":""},{"dropping-particle":"","family":"An","given":"Senjian","non-dropping-particle":"","parse-names":false,"suffix":""},{"dropping-particle":"","family":"Sohel","given":"Ferdous","non-dropping-particle":"","parse-names":false,"suffix":""},{"dropping-particle":"","family":"Boussaid","given":"Farid","non-dropping-particle":"","parse-names":false,"suffix":""}],"container-title":"Computer Vision for Assistive Healthcare","id":"ITEM-1","issued":{"date-parts":[["2018"]]},"number-of-pages":"127-145","publisher":"Elsevier Ltd","title":"Computer Vision for Human – Machine Interaction","type":"book"},"uris":["http://www.mendeley.com/documents/?uuid=6161b697-e75a-47c6-8d8b-42daeae860bd"]}],"mendeley":{"formattedCitation":"[7]","plainTextFormattedCitation":"[7]","previouslyFormattedCitation":"[7]"},"properties":{"noteIndex":0},"schema":"https://github.com/citation-style-language/schema/raw/master/csl-citation.json"}</w:instrText>
      </w:r>
      <w:r w:rsidR="00FC4D73">
        <w:rPr>
          <w:color w:val="auto"/>
          <w:lang w:val="en-GB"/>
        </w:rPr>
        <w:fldChar w:fldCharType="separate"/>
      </w:r>
      <w:r w:rsidR="00FC4D73" w:rsidRPr="00FC4D73">
        <w:rPr>
          <w:noProof/>
          <w:color w:val="auto"/>
          <w:lang w:val="en-GB"/>
        </w:rPr>
        <w:t>[7]</w:t>
      </w:r>
      <w:r w:rsidR="00FC4D73">
        <w:rPr>
          <w:color w:val="auto"/>
          <w:lang w:val="en-GB"/>
        </w:rPr>
        <w:fldChar w:fldCharType="end"/>
      </w:r>
      <w:r w:rsidR="00DE59D1" w:rsidRPr="006F33B2">
        <w:rPr>
          <w:color w:val="auto"/>
          <w:lang w:val="en-GB"/>
        </w:rPr>
        <w:t>.</w:t>
      </w:r>
    </w:p>
    <w:p w14:paraId="7ACF5AE9" w14:textId="0A227D72" w:rsidR="001A4C98" w:rsidRDefault="003454BA" w:rsidP="0082093E">
      <w:pPr>
        <w:pStyle w:val="BodytextIndented"/>
        <w:rPr>
          <w:color w:val="auto"/>
          <w:lang w:val="en-GB"/>
        </w:rPr>
      </w:pPr>
      <w:r>
        <w:rPr>
          <w:color w:val="auto"/>
          <w:lang w:val="en-GB"/>
        </w:rPr>
        <w:t xml:space="preserve">Figure 2 shows the CNN architecture. </w:t>
      </w:r>
      <w:r w:rsidR="005C12C9" w:rsidRPr="001F4482">
        <w:rPr>
          <w:color w:val="auto"/>
          <w:lang w:val="en-GB"/>
        </w:rPr>
        <w:t>The pooling layer performs a sub-sampling process to reduce input spatially (reduce the number of parameters) with a down-sampling operation.</w:t>
      </w:r>
      <w:r w:rsidR="001F4482" w:rsidRPr="001F4482">
        <w:rPr>
          <w:color w:val="auto"/>
          <w:lang w:val="en-GB"/>
        </w:rPr>
        <w:t xml:space="preserve"> This </w:t>
      </w:r>
      <w:r w:rsidR="00A45339" w:rsidRPr="001F4482">
        <w:rPr>
          <w:color w:val="auto"/>
          <w:lang w:val="en-GB"/>
        </w:rPr>
        <w:t xml:space="preserve">is used to reduce the dimensionality of feature maps from the convolution operation. </w:t>
      </w:r>
      <w:r w:rsidR="00BE37B5">
        <w:rPr>
          <w:color w:val="auto"/>
          <w:lang w:val="en-GB"/>
        </w:rPr>
        <w:t>T</w:t>
      </w:r>
      <w:r w:rsidR="00BE37B5" w:rsidRPr="00BE37B5">
        <w:rPr>
          <w:color w:val="auto"/>
          <w:lang w:val="en-GB"/>
        </w:rPr>
        <w:t>he important information from the section is still taken even if the number of parameters is reduced</w:t>
      </w:r>
      <w:r w:rsidR="00D13DD2">
        <w:rPr>
          <w:color w:val="auto"/>
          <w:lang w:val="en-GB"/>
        </w:rPr>
        <w:t xml:space="preserve">. </w:t>
      </w:r>
      <w:r w:rsidR="0075647F">
        <w:rPr>
          <w:color w:val="auto"/>
          <w:lang w:val="en-GB"/>
        </w:rPr>
        <w:t>T</w:t>
      </w:r>
      <w:r w:rsidR="003537D9">
        <w:rPr>
          <w:color w:val="auto"/>
          <w:lang w:val="en-GB"/>
        </w:rPr>
        <w:t>he feature map will be</w:t>
      </w:r>
      <w:r w:rsidR="00D13DD2" w:rsidRPr="00D13DD2">
        <w:rPr>
          <w:color w:val="auto"/>
          <w:lang w:val="en-GB"/>
        </w:rPr>
        <w:t xml:space="preserve"> </w:t>
      </w:r>
      <w:r w:rsidR="0075647F">
        <w:rPr>
          <w:color w:val="auto"/>
          <w:lang w:val="en-GB"/>
        </w:rPr>
        <w:t>fed</w:t>
      </w:r>
      <w:r w:rsidR="00D13DD2" w:rsidRPr="00D13DD2">
        <w:rPr>
          <w:color w:val="auto"/>
          <w:lang w:val="en-GB"/>
        </w:rPr>
        <w:t xml:space="preserve"> into </w:t>
      </w:r>
      <w:r w:rsidR="00BE37B5">
        <w:rPr>
          <w:color w:val="auto"/>
          <w:lang w:val="en-GB"/>
        </w:rPr>
        <w:t>deep</w:t>
      </w:r>
      <w:r w:rsidR="00D13DD2" w:rsidRPr="00D13DD2">
        <w:rPr>
          <w:color w:val="auto"/>
          <w:lang w:val="en-GB"/>
        </w:rPr>
        <w:t xml:space="preserve"> neural networks</w:t>
      </w:r>
      <w:r w:rsidR="0075647F">
        <w:rPr>
          <w:color w:val="auto"/>
          <w:lang w:val="en-GB"/>
        </w:rPr>
        <w:t xml:space="preserve"> by using a small array</w:t>
      </w:r>
      <w:r w:rsidR="00D13DD2" w:rsidRPr="00D13DD2">
        <w:rPr>
          <w:color w:val="auto"/>
          <w:lang w:val="en-GB"/>
        </w:rPr>
        <w:t xml:space="preserve">. </w:t>
      </w:r>
      <w:r w:rsidR="00F34587">
        <w:rPr>
          <w:color w:val="auto"/>
          <w:lang w:val="en-GB"/>
        </w:rPr>
        <w:t>The small array will be converted into a 1-dimensional array by the flatten process.</w:t>
      </w:r>
      <w:r w:rsidR="0000273C">
        <w:rPr>
          <w:color w:val="auto"/>
          <w:lang w:val="en-GB"/>
        </w:rPr>
        <w:t xml:space="preserve"> </w:t>
      </w:r>
      <w:r w:rsidR="00E93136" w:rsidRPr="00E93136">
        <w:rPr>
          <w:color w:val="auto"/>
          <w:lang w:val="en-GB"/>
        </w:rPr>
        <w:t xml:space="preserve">The final neural network output is the probability of each image classification task performed by the fully connected layers </w:t>
      </w:r>
      <w:r w:rsidR="00FC4D73">
        <w:rPr>
          <w:color w:val="auto"/>
          <w:lang w:val="en-GB"/>
        </w:rPr>
        <w:fldChar w:fldCharType="begin" w:fldLock="1"/>
      </w:r>
      <w:r w:rsidR="00FC4D73">
        <w:rPr>
          <w:color w:val="auto"/>
          <w:lang w:val="en-GB"/>
        </w:rPr>
        <w:instrText>ADDIN CSL_CITATION {"citationItems":[{"id":"ITEM-1","itemData":{"DOI":"10.1007/s13244-018-0639-9","ISBN":"1324401806399","ISSN":"18694101","abstract":"Abstract: Convolutional neural network (CNN), a class of artificial neural networks that has become dominant in various computer vision tasks, is attracting interest across a variety of domains, including radiology. CNN is designed to automatically and adaptively learn spatial hierarchies of features through backpropagation by using multiple building blocks, such as convolution layers, pooling layers, and fully connected layers. This review article offers a perspective on the basic concepts of CNN and its application to various radiological tasks, and discusses its challenges and future directions in the field of radiology. Two challenges in applying CNN to radiological tasks, small dataset and overfitting, will also be covered in this article, as well as techniques to minimize them. Being familiar with the concepts and advantages, as well as limitations, of CNN is essential to leverage its potential in diagnostic radiology, with the goal of augmenting the performance of radiologists and improving patient care. Key Points: • Convolutional neural network is a class of deep learning methods which has become dominant in various computer vision tasks and is attracting interest across a variety of domains, including radiology. • Convolutional neural network is composed of multiple building blocks, such as convolution layers, pooling layers, and fully connected layers, and is designed to automatically and adaptively learn spatial hierarchies of features through a backpropagation algorithm. • Familiarity with the concepts and advantages, as well as limitations, of convolutional neural network is essential to leverage its potential to improve radiologist performance and, eventually, patient care.","author":[{"dropping-particle":"","family":"Yamashita","given":"Rikiya","non-dropping-particle":"","parse-names":false,"suffix":""},{"dropping-particle":"","family":"Nishio","given":"Mizuho","non-dropping-particle":"","parse-names":false,"suffix":""},{"dropping-particle":"","family":"Do","given":"Richard Kinh Gian","non-dropping-particle":"","parse-names":false,"suffix":""},{"dropping-particle":"","family":"Togashi","given":"Kaori","non-dropping-particle":"","parse-names":false,"suffix":""}],"container-title":"Insights into Imaging","id":"ITEM-1","issue":"4","issued":{"date-parts":[["2018"]]},"page":"611-629","publisher":"Insights into Imaging","title":"Convolutional neural networks: an overview and application in radiology","type":"article-journal","volume":"9"},"uris":["http://www.mendeley.com/documents/?uuid=55e43f09-729b-41c4-b338-6856e9aa5f66"]}],"mendeley":{"formattedCitation":"[4]","plainTextFormattedCitation":"[4]","previouslyFormattedCitation":"[4]"},"properties":{"noteIndex":0},"schema":"https://github.com/citation-style-language/schema/raw/master/csl-citation.json"}</w:instrText>
      </w:r>
      <w:r w:rsidR="00FC4D73">
        <w:rPr>
          <w:color w:val="auto"/>
          <w:lang w:val="en-GB"/>
        </w:rPr>
        <w:fldChar w:fldCharType="separate"/>
      </w:r>
      <w:r w:rsidR="00FC4D73" w:rsidRPr="00FC4D73">
        <w:rPr>
          <w:noProof/>
          <w:color w:val="auto"/>
          <w:lang w:val="en-GB"/>
        </w:rPr>
        <w:t>[4]</w:t>
      </w:r>
      <w:r w:rsidR="00FC4D73">
        <w:rPr>
          <w:color w:val="auto"/>
          <w:lang w:val="en-GB"/>
        </w:rPr>
        <w:fldChar w:fldCharType="end"/>
      </w:r>
      <w:r w:rsidR="004A31B2">
        <w:rPr>
          <w:color w:val="auto"/>
          <w:lang w:val="en-GB"/>
        </w:rPr>
        <w:t>.</w:t>
      </w:r>
    </w:p>
    <w:p w14:paraId="66666D82" w14:textId="76858680" w:rsidR="00D26645" w:rsidRDefault="002B7AB7" w:rsidP="0082093E">
      <w:pPr>
        <w:pStyle w:val="BodytextIndented"/>
        <w:rPr>
          <w:color w:val="auto"/>
          <w:lang w:val="en-GB"/>
        </w:rPr>
      </w:pPr>
      <w:r>
        <w:rPr>
          <w:color w:val="auto"/>
          <w:lang w:val="en-GB"/>
        </w:rPr>
        <w:t xml:space="preserve">To reduce the loss from the previous process, </w:t>
      </w:r>
      <w:r w:rsidR="00CA3023">
        <w:rPr>
          <w:color w:val="auto"/>
          <w:lang w:val="en-GB"/>
        </w:rPr>
        <w:t>b</w:t>
      </w:r>
      <w:r w:rsidR="00A110BB" w:rsidRPr="00A110BB">
        <w:rPr>
          <w:color w:val="auto"/>
          <w:lang w:val="en-GB"/>
        </w:rPr>
        <w:t xml:space="preserve">ackpropagation is </w:t>
      </w:r>
      <w:r>
        <w:rPr>
          <w:color w:val="auto"/>
          <w:lang w:val="en-GB"/>
        </w:rPr>
        <w:t xml:space="preserve">used as an error correction. Backpropagation basically is </w:t>
      </w:r>
      <w:r w:rsidR="00A110BB" w:rsidRPr="00A110BB">
        <w:rPr>
          <w:color w:val="auto"/>
          <w:lang w:val="en-GB"/>
        </w:rPr>
        <w:t xml:space="preserve">supervised learning algorithms </w:t>
      </w:r>
      <w:r w:rsidR="007C71FB">
        <w:rPr>
          <w:color w:val="auto"/>
          <w:lang w:val="en-GB"/>
        </w:rPr>
        <w:t>with</w:t>
      </w:r>
      <w:r w:rsidR="00A110BB" w:rsidRPr="00A110BB">
        <w:rPr>
          <w:color w:val="auto"/>
          <w:lang w:val="en-GB"/>
        </w:rPr>
        <w:t xml:space="preserve"> multi-layered </w:t>
      </w:r>
      <w:proofErr w:type="spellStart"/>
      <w:r w:rsidR="00A110BB" w:rsidRPr="00A110BB">
        <w:rPr>
          <w:color w:val="auto"/>
          <w:lang w:val="en-GB"/>
        </w:rPr>
        <w:t>perceptrons</w:t>
      </w:r>
      <w:proofErr w:type="spellEnd"/>
      <w:r w:rsidR="00A26FF9" w:rsidRPr="00A26FF9">
        <w:rPr>
          <w:color w:val="auto"/>
          <w:lang w:val="en-GB"/>
        </w:rPr>
        <w:t xml:space="preserve">. </w:t>
      </w:r>
      <w:r w:rsidR="00C37798">
        <w:rPr>
          <w:color w:val="auto"/>
          <w:lang w:val="en-GB"/>
        </w:rPr>
        <w:t>Backpropagation</w:t>
      </w:r>
      <w:r w:rsidR="00A26FF9" w:rsidRPr="00A26FF9">
        <w:rPr>
          <w:color w:val="auto"/>
          <w:lang w:val="en-GB"/>
        </w:rPr>
        <w:t xml:space="preserve"> uses an output error to </w:t>
      </w:r>
      <w:r w:rsidR="00136209">
        <w:rPr>
          <w:color w:val="auto"/>
          <w:lang w:val="en-GB"/>
        </w:rPr>
        <w:t>update</w:t>
      </w:r>
      <w:r w:rsidR="00A26FF9" w:rsidRPr="00A26FF9">
        <w:rPr>
          <w:color w:val="auto"/>
          <w:lang w:val="en-GB"/>
        </w:rPr>
        <w:t xml:space="preserve"> the weight values. </w:t>
      </w:r>
      <w:r w:rsidR="00FE1770">
        <w:rPr>
          <w:color w:val="auto"/>
          <w:lang w:val="en-GB"/>
        </w:rPr>
        <w:t xml:space="preserve">The error is obtained from forward propagation process output </w:t>
      </w:r>
      <w:r w:rsidR="00BA1DA5">
        <w:rPr>
          <w:color w:val="auto"/>
          <w:lang w:val="en-GB"/>
        </w:rPr>
        <w:t xml:space="preserve">(predicted value) </w:t>
      </w:r>
      <w:r w:rsidR="00FE1770">
        <w:rPr>
          <w:color w:val="auto"/>
          <w:lang w:val="en-GB"/>
        </w:rPr>
        <w:t>compared with actual value</w:t>
      </w:r>
      <w:r w:rsidR="00A26FF9" w:rsidRPr="00A26FF9">
        <w:rPr>
          <w:color w:val="auto"/>
          <w:lang w:val="en-GB"/>
        </w:rPr>
        <w:t xml:space="preserve">. </w:t>
      </w:r>
      <w:r w:rsidR="00BA1DA5">
        <w:rPr>
          <w:color w:val="auto"/>
          <w:lang w:val="en-GB"/>
        </w:rPr>
        <w:t xml:space="preserve">The weights will be updated by the calculation base on the error value. The process will be repeated </w:t>
      </w:r>
      <w:r w:rsidR="00BA1DA5" w:rsidRPr="00BA1DA5">
        <w:rPr>
          <w:color w:val="auto"/>
          <w:lang w:val="en-GB"/>
        </w:rPr>
        <w:t xml:space="preserve">until the error </w:t>
      </w:r>
      <w:r w:rsidR="00CD7359">
        <w:rPr>
          <w:color w:val="auto"/>
          <w:lang w:val="en-GB"/>
        </w:rPr>
        <w:t>rate decrease</w:t>
      </w:r>
      <w:r w:rsidR="00D17601">
        <w:rPr>
          <w:color w:val="auto"/>
          <w:lang w:val="en-GB"/>
        </w:rPr>
        <w:t xml:space="preserve"> </w:t>
      </w:r>
      <w:r w:rsidR="00FC4D73">
        <w:rPr>
          <w:color w:val="auto"/>
          <w:lang w:val="en-GB"/>
        </w:rPr>
        <w:fldChar w:fldCharType="begin" w:fldLock="1"/>
      </w:r>
      <w:r w:rsidR="007B00CE">
        <w:rPr>
          <w:color w:val="auto"/>
          <w:lang w:val="en-GB"/>
        </w:rPr>
        <w:instrText>ADDIN CSL_CITATION {"citationItems":[{"id":"ITEM-1","itemData":{"DOI":"10.1016/B978-0-12-741252-8.50010-8","author":[{"dropping-particle":"","family":"Hecht-nielsen","given":"Robert","non-dropping-particle":"","parse-names":false,"suffix":""}],"container-title":"Computation, Learning, and Architectures: NEURAL NETWORKS for PERCEPTION","id":"ITEM-1","issue":"June 1989","issued":{"date-parts":[["1992"]]},"number-of-pages":"65-93","publisher":"Academic Press, Inc.","title":"Theory of t h e Backpropagation Neural Network *","type":"book"},"uris":["http://www.mendeley.com/documents/?uuid=ce5221f2-46a0-408b-8442-b0088c795a9d"]}],"mendeley":{"formattedCitation":"[8]","plainTextFormattedCitation":"[8]","previouslyFormattedCitation":"[8]"},"properties":{"noteIndex":0},"schema":"https://github.com/citation-style-language/schema/raw/master/csl-citation.json"}</w:instrText>
      </w:r>
      <w:r w:rsidR="00FC4D73">
        <w:rPr>
          <w:color w:val="auto"/>
          <w:lang w:val="en-GB"/>
        </w:rPr>
        <w:fldChar w:fldCharType="separate"/>
      </w:r>
      <w:r w:rsidR="00FC4D73" w:rsidRPr="00FC4D73">
        <w:rPr>
          <w:noProof/>
          <w:color w:val="auto"/>
          <w:lang w:val="en-GB"/>
        </w:rPr>
        <w:t>[8]</w:t>
      </w:r>
      <w:r w:rsidR="00FC4D73">
        <w:rPr>
          <w:color w:val="auto"/>
          <w:lang w:val="en-GB"/>
        </w:rPr>
        <w:fldChar w:fldCharType="end"/>
      </w:r>
      <w:r w:rsidR="00BA1DA5">
        <w:rPr>
          <w:color w:val="auto"/>
          <w:lang w:val="en-GB"/>
        </w:rPr>
        <w:t>.</w:t>
      </w:r>
    </w:p>
    <w:p w14:paraId="5C6C56DC" w14:textId="18ECACAE" w:rsidR="00D31339" w:rsidRPr="00ED639D" w:rsidRDefault="00B62661" w:rsidP="00D31339">
      <w:pPr>
        <w:pStyle w:val="BodytextIndented"/>
        <w:rPr>
          <w:color w:val="auto"/>
          <w:lang w:val="en-GB"/>
        </w:rPr>
      </w:pPr>
      <w:r>
        <w:rPr>
          <w:color w:val="auto"/>
          <w:lang w:val="en-GB"/>
        </w:rPr>
        <w:lastRenderedPageBreak/>
        <w:t xml:space="preserve">Improvement of the model performance can be done by selected the number of pooling </w:t>
      </w:r>
      <w:r w:rsidR="001A38D9">
        <w:rPr>
          <w:color w:val="auto"/>
          <w:lang w:val="en-GB"/>
        </w:rPr>
        <w:t>layers</w:t>
      </w:r>
      <w:r>
        <w:rPr>
          <w:color w:val="auto"/>
          <w:lang w:val="en-GB"/>
        </w:rPr>
        <w:t>.</w:t>
      </w:r>
      <w:r w:rsidR="0043098F" w:rsidRPr="0043098F">
        <w:rPr>
          <w:color w:val="auto"/>
          <w:lang w:val="en-GB"/>
        </w:rPr>
        <w:t xml:space="preserve"> </w:t>
      </w:r>
      <w:r>
        <w:rPr>
          <w:color w:val="auto"/>
          <w:lang w:val="en-GB"/>
        </w:rPr>
        <w:t xml:space="preserve">This </w:t>
      </w:r>
      <w:r w:rsidR="0043098F" w:rsidRPr="0043098F">
        <w:rPr>
          <w:color w:val="auto"/>
          <w:lang w:val="en-GB"/>
        </w:rPr>
        <w:t xml:space="preserve">is the </w:t>
      </w:r>
      <w:r>
        <w:rPr>
          <w:color w:val="auto"/>
          <w:lang w:val="en-GB"/>
        </w:rPr>
        <w:t>main</w:t>
      </w:r>
      <w:r w:rsidR="0043098F" w:rsidRPr="0043098F">
        <w:rPr>
          <w:color w:val="auto"/>
          <w:lang w:val="en-GB"/>
        </w:rPr>
        <w:t xml:space="preserve"> thing in CNN modelling</w:t>
      </w:r>
      <w:r w:rsidR="0043098F">
        <w:rPr>
          <w:color w:val="auto"/>
          <w:lang w:val="en-GB"/>
        </w:rPr>
        <w:t>,</w:t>
      </w:r>
      <w:r w:rsidR="00D31339" w:rsidRPr="00F34587">
        <w:rPr>
          <w:color w:val="auto"/>
          <w:lang w:val="en-GB"/>
        </w:rPr>
        <w:t xml:space="preserve"> </w:t>
      </w:r>
      <w:r w:rsidR="009C1F4F">
        <w:rPr>
          <w:color w:val="auto"/>
          <w:lang w:val="en-GB"/>
        </w:rPr>
        <w:t xml:space="preserve">as </w:t>
      </w:r>
      <w:r w:rsidR="008A1FF5">
        <w:rPr>
          <w:color w:val="auto"/>
          <w:lang w:val="en-GB"/>
        </w:rPr>
        <w:t>reported</w:t>
      </w:r>
      <w:r w:rsidR="009C1F4F">
        <w:rPr>
          <w:color w:val="auto"/>
          <w:lang w:val="en-GB"/>
        </w:rPr>
        <w:t xml:space="preserve"> by </w:t>
      </w:r>
      <w:r w:rsidR="00D31339" w:rsidRPr="00F34587">
        <w:rPr>
          <w:color w:val="auto"/>
          <w:lang w:val="en-GB"/>
        </w:rPr>
        <w:t>Lee, Gallagher</w:t>
      </w:r>
      <w:r w:rsidR="009C1F4F">
        <w:rPr>
          <w:color w:val="auto"/>
          <w:lang w:val="en-GB"/>
        </w:rPr>
        <w:t xml:space="preserve"> and </w:t>
      </w:r>
      <w:r w:rsidR="00D31339" w:rsidRPr="00F34587">
        <w:rPr>
          <w:color w:val="auto"/>
          <w:lang w:val="en-GB"/>
        </w:rPr>
        <w:t>Tu</w:t>
      </w:r>
      <w:r w:rsidR="009C1F4F">
        <w:rPr>
          <w:color w:val="auto"/>
          <w:lang w:val="en-GB"/>
        </w:rPr>
        <w:t xml:space="preserve"> </w:t>
      </w:r>
      <w:r w:rsidR="007B00CE">
        <w:rPr>
          <w:color w:val="auto"/>
          <w:lang w:val="en-GB"/>
        </w:rPr>
        <w:fldChar w:fldCharType="begin" w:fldLock="1"/>
      </w:r>
      <w:r w:rsidR="007B00CE">
        <w:rPr>
          <w:color w:val="auto"/>
          <w:lang w:val="en-GB"/>
        </w:rPr>
        <w:instrText>ADDIN CSL_CITATION {"citationItems":[{"id":"ITEM-1","itemData":{"abstract":"We seek to improve deep neural networks by generalizing the pooling operations that play a central role in current architectures. We pursue a careful exploration of approaches to allow pooling to learn and to adapt to complex and variable patterns. The two primary directions lie in (1) learning a pooling function via (two strategies of) combining of max and average pooling, and (2) learning a pooling function in the form of a tree-structured fusion of pooling filters that are themselves learned. In our experiments every generalized pooling operation we explore improves performance when used in place of average or max pooling. We experimentally demonstrate that the proposed pooling operations provide a boost in invariance properties relative to conventional pooling and set the state of the art on several widely adopted benchmark datasets; they are also easy to implement, and can be applied within various deep neural network architectures. These benefits come with only a light increase in computational overhead during training and a very modest increase in the number of model parameters.","author":[{"dropping-particle":"","family":"Lee","given":"Chen Yu","non-dropping-particle":"","parse-names":false,"suffix":""},{"dropping-particle":"","family":"Gallagher","given":"Patrick W.","non-dropping-particle":"","parse-names":false,"suffix":""},{"dropping-particle":"","family":"Tu","given":"Zhuowen","non-dropping-particle":"","parse-names":false,"suffix":""}],"container-title":"Proceedings of the 19th International Conference on Artificial Intelligence and Statistics, AISTATS 2016","id":"ITEM-1","issued":{"date-parts":[["2016"]]},"page":"464-472","title":"Generalizing pooling functions in convolutional neural networks: Mixed, gated, and tree","type":"article-journal"},"uris":["http://www.mendeley.com/documents/?uuid=f636f188-f037-4c4e-bc96-ef08c67809fe"]}],"mendeley":{"formattedCitation":"[9]","plainTextFormattedCitation":"[9]","previouslyFormattedCitation":"[9]"},"properties":{"noteIndex":0},"schema":"https://github.com/citation-style-language/schema/raw/master/csl-citation.json"}</w:instrText>
      </w:r>
      <w:r w:rsidR="007B00CE">
        <w:rPr>
          <w:color w:val="auto"/>
          <w:lang w:val="en-GB"/>
        </w:rPr>
        <w:fldChar w:fldCharType="separate"/>
      </w:r>
      <w:r w:rsidR="007B00CE" w:rsidRPr="007B00CE">
        <w:rPr>
          <w:noProof/>
          <w:color w:val="auto"/>
          <w:lang w:val="en-GB"/>
        </w:rPr>
        <w:t>[9]</w:t>
      </w:r>
      <w:r w:rsidR="007B00CE">
        <w:rPr>
          <w:color w:val="auto"/>
          <w:lang w:val="en-GB"/>
        </w:rPr>
        <w:fldChar w:fldCharType="end"/>
      </w:r>
      <w:r w:rsidR="009C1F4F">
        <w:rPr>
          <w:color w:val="auto"/>
          <w:lang w:val="en-GB"/>
        </w:rPr>
        <w:t>.</w:t>
      </w:r>
    </w:p>
    <w:p w14:paraId="51724B18" w14:textId="28B7BE5F" w:rsidR="00D26645" w:rsidRDefault="00D26645" w:rsidP="0034525A">
      <w:pPr>
        <w:pStyle w:val="BodytextIndented"/>
        <w:ind w:firstLine="0"/>
        <w:rPr>
          <w:color w:val="auto"/>
          <w:lang w:val="en-GB"/>
        </w:rPr>
      </w:pPr>
    </w:p>
    <w:p w14:paraId="23BA779A" w14:textId="4B23B024" w:rsidR="001C1202" w:rsidRDefault="001C1202" w:rsidP="00A74D12">
      <w:pPr>
        <w:pStyle w:val="BodytextIndented"/>
        <w:ind w:firstLine="0"/>
        <w:rPr>
          <w:color w:val="auto"/>
          <w:lang w:val="en-GB"/>
        </w:rPr>
      </w:pPr>
    </w:p>
    <w:p w14:paraId="33294087" w14:textId="509D40A7" w:rsidR="00AD1E17" w:rsidRDefault="00AD1E17" w:rsidP="00A74D12">
      <w:pPr>
        <w:pStyle w:val="BodytextIndented"/>
        <w:ind w:firstLine="0"/>
        <w:rPr>
          <w:color w:val="auto"/>
          <w:lang w:val="en-GB"/>
        </w:rPr>
      </w:pPr>
    </w:p>
    <w:p w14:paraId="507464BE" w14:textId="4CAFADB1" w:rsidR="00A26FF9" w:rsidRDefault="00A26FF9" w:rsidP="00A26FF9">
      <w:pPr>
        <w:pStyle w:val="BodytextIndented"/>
        <w:ind w:firstLine="0"/>
        <w:rPr>
          <w:color w:val="auto"/>
          <w:lang w:val="en-GB"/>
        </w:rPr>
      </w:pPr>
    </w:p>
    <w:p w14:paraId="65C756F1" w14:textId="38202F6A" w:rsidR="00D26645" w:rsidRDefault="00F028D1" w:rsidP="00A26FF9">
      <w:pPr>
        <w:pStyle w:val="BodytextIndented"/>
        <w:ind w:firstLine="0"/>
        <w:rPr>
          <w:color w:val="auto"/>
          <w:lang w:val="en-GB"/>
        </w:rPr>
      </w:pPr>
      <w:r>
        <w:rPr>
          <w:iCs w:val="0"/>
          <w:noProof/>
          <w:color w:val="auto"/>
          <w:szCs w:val="20"/>
          <w:lang w:val="en-GB"/>
        </w:rPr>
        <mc:AlternateContent>
          <mc:Choice Requires="wpg">
            <w:drawing>
              <wp:anchor distT="0" distB="0" distL="114300" distR="114300" simplePos="0" relativeHeight="251679232" behindDoc="0" locked="0" layoutInCell="1" allowOverlap="1" wp14:anchorId="74939672" wp14:editId="1B065981">
                <wp:simplePos x="0" y="0"/>
                <wp:positionH relativeFrom="column">
                  <wp:posOffset>-660</wp:posOffset>
                </wp:positionH>
                <wp:positionV relativeFrom="paragraph">
                  <wp:posOffset>134823</wp:posOffset>
                </wp:positionV>
                <wp:extent cx="5760085" cy="2718435"/>
                <wp:effectExtent l="0" t="0" r="0" b="5715"/>
                <wp:wrapNone/>
                <wp:docPr id="12" name="Group 12"/>
                <wp:cNvGraphicFramePr/>
                <a:graphic xmlns:a="http://schemas.openxmlformats.org/drawingml/2006/main">
                  <a:graphicData uri="http://schemas.microsoft.com/office/word/2010/wordprocessingGroup">
                    <wpg:wgp>
                      <wpg:cNvGrpSpPr/>
                      <wpg:grpSpPr>
                        <a:xfrm>
                          <a:off x="0" y="0"/>
                          <a:ext cx="5760085" cy="2718435"/>
                          <a:chOff x="0" y="0"/>
                          <a:chExt cx="5760085" cy="2718435"/>
                        </a:xfrm>
                      </wpg:grpSpPr>
                      <wps:wsp>
                        <wps:cNvPr id="46" name="Arrow: Down 46"/>
                        <wps:cNvSpPr/>
                        <wps:spPr>
                          <a:xfrm>
                            <a:off x="4108246" y="395021"/>
                            <a:ext cx="165194" cy="2251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wpg:grpSpPr>
                          <a:xfrm>
                            <a:off x="0" y="0"/>
                            <a:ext cx="5667375" cy="2718435"/>
                            <a:chOff x="0" y="0"/>
                            <a:chExt cx="5667375" cy="2718435"/>
                          </a:xfrm>
                        </wpg:grpSpPr>
                        <pic:pic xmlns:pic="http://schemas.openxmlformats.org/drawingml/2006/picture">
                          <pic:nvPicPr>
                            <pic:cNvPr id="18" name="Picture 1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279650" y="196850"/>
                              <a:ext cx="1645920" cy="1353185"/>
                            </a:xfrm>
                            <a:prstGeom prst="rect">
                              <a:avLst/>
                            </a:prstGeom>
                            <a:noFill/>
                          </pic:spPr>
                        </pic:pic>
                        <wps:wsp>
                          <wps:cNvPr id="19" name="Text Box 2"/>
                          <wps:cNvSpPr txBox="1">
                            <a:spLocks noChangeArrowheads="1"/>
                          </wps:cNvSpPr>
                          <wps:spPr bwMode="auto">
                            <a:xfrm>
                              <a:off x="1765300" y="1517650"/>
                              <a:ext cx="627380" cy="260985"/>
                            </a:xfrm>
                            <a:prstGeom prst="rect">
                              <a:avLst/>
                            </a:prstGeom>
                            <a:solidFill>
                              <a:srgbClr val="FFFFFF"/>
                            </a:solidFill>
                            <a:ln w="9525">
                              <a:noFill/>
                              <a:miter lim="800000"/>
                              <a:headEnd/>
                              <a:tailEnd/>
                            </a:ln>
                          </wps:spPr>
                          <wps:txbx>
                            <w:txbxContent>
                              <w:p w14:paraId="39E96F8F" w14:textId="472577B2" w:rsidR="00936611" w:rsidRDefault="00936611">
                                <w:r>
                                  <w:t>Flatten</w:t>
                                </w:r>
                              </w:p>
                            </w:txbxContent>
                          </wps:txbx>
                          <wps:bodyPr rot="0" vert="horz" wrap="square" lIns="91440" tIns="45720" rIns="91440" bIns="45720" anchor="t" anchorCtr="0">
                            <a:spAutoFit/>
                          </wps:bodyPr>
                        </wps:wsp>
                        <wps:wsp>
                          <wps:cNvPr id="30" name="Arrow: Right 30"/>
                          <wps:cNvSpPr/>
                          <wps:spPr>
                            <a:xfrm>
                              <a:off x="901700" y="730250"/>
                              <a:ext cx="143301"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Right 31"/>
                          <wps:cNvSpPr/>
                          <wps:spPr>
                            <a:xfrm>
                              <a:off x="1320800" y="742950"/>
                              <a:ext cx="150126"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Arrow: Right 32"/>
                          <wps:cNvSpPr/>
                          <wps:spPr>
                            <a:xfrm>
                              <a:off x="1758950" y="742950"/>
                              <a:ext cx="150126" cy="1242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rrow: Right 33"/>
                          <wps:cNvSpPr/>
                          <wps:spPr>
                            <a:xfrm>
                              <a:off x="2159000" y="736600"/>
                              <a:ext cx="225188" cy="1242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0" y="1098550"/>
                              <a:ext cx="920750" cy="260985"/>
                            </a:xfrm>
                            <a:prstGeom prst="rect">
                              <a:avLst/>
                            </a:prstGeom>
                            <a:solidFill>
                              <a:srgbClr val="FFFFFF"/>
                            </a:solidFill>
                            <a:ln w="9525">
                              <a:noFill/>
                              <a:miter lim="800000"/>
                              <a:headEnd/>
                              <a:tailEnd/>
                            </a:ln>
                          </wps:spPr>
                          <wps:txbx>
                            <w:txbxContent>
                              <w:p w14:paraId="318E3DE3" w14:textId="5FB90D36" w:rsidR="00936611" w:rsidRDefault="00936611" w:rsidP="006F5736">
                                <w:r>
                                  <w:t>Input Image</w:t>
                                </w:r>
                              </w:p>
                            </w:txbxContent>
                          </wps:txbx>
                          <wps:bodyPr rot="0" vert="horz" wrap="square" lIns="91440" tIns="45720" rIns="91440" bIns="45720" anchor="t" anchorCtr="0">
                            <a:spAutoFit/>
                          </wps:bodyPr>
                        </wps:wsp>
                        <wps:wsp>
                          <wps:cNvPr id="34" name="Arrow: Left-Right 34"/>
                          <wps:cNvSpPr/>
                          <wps:spPr>
                            <a:xfrm>
                              <a:off x="311150" y="2247900"/>
                              <a:ext cx="1514901" cy="17059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3702050" y="76200"/>
                              <a:ext cx="968375" cy="272415"/>
                            </a:xfrm>
                            <a:prstGeom prst="rect">
                              <a:avLst/>
                            </a:prstGeom>
                            <a:solidFill>
                              <a:srgbClr val="FFFFFF"/>
                            </a:solidFill>
                            <a:ln w="9525">
                              <a:noFill/>
                              <a:miter lim="800000"/>
                              <a:headEnd/>
                              <a:tailEnd/>
                            </a:ln>
                          </wps:spPr>
                          <wps:txbx>
                            <w:txbxContent>
                              <w:p w14:paraId="37EA974B" w14:textId="431A4BE1" w:rsidR="00936611" w:rsidRDefault="00936611">
                                <w:r>
                                  <w:t>Actual Value</w:t>
                                </w:r>
                              </w:p>
                            </w:txbxContent>
                          </wps:txbx>
                          <wps:bodyPr rot="0" vert="horz" wrap="square" lIns="91440" tIns="45720" rIns="91440" bIns="45720" anchor="t" anchorCtr="0">
                            <a:noAutofit/>
                          </wps:bodyPr>
                        </wps:wsp>
                        <wps:wsp>
                          <wps:cNvPr id="50" name="Text Box 2"/>
                          <wps:cNvSpPr txBox="1">
                            <a:spLocks noChangeArrowheads="1"/>
                          </wps:cNvSpPr>
                          <wps:spPr bwMode="auto">
                            <a:xfrm>
                              <a:off x="1054100" y="0"/>
                              <a:ext cx="217805" cy="1867535"/>
                            </a:xfrm>
                            <a:prstGeom prst="rect">
                              <a:avLst/>
                            </a:prstGeom>
                            <a:solidFill>
                              <a:srgbClr val="FFFFFF"/>
                            </a:solidFill>
                            <a:ln w="9525">
                              <a:solidFill>
                                <a:srgbClr val="000000"/>
                              </a:solidFill>
                              <a:miter lim="800000"/>
                              <a:headEnd/>
                              <a:tailEnd/>
                            </a:ln>
                          </wps:spPr>
                          <wps:txbx>
                            <w:txbxContent>
                              <w:p w14:paraId="4D847271" w14:textId="5B14C70F" w:rsidR="00936611" w:rsidRDefault="00936611">
                                <w:r>
                                  <w:t>C</w:t>
                                </w:r>
                              </w:p>
                              <w:p w14:paraId="7BB760E3" w14:textId="18EFB9D7" w:rsidR="00936611" w:rsidRDefault="00936611">
                                <w:r>
                                  <w:t>o</w:t>
                                </w:r>
                              </w:p>
                              <w:p w14:paraId="3FB93915" w14:textId="1F59651C" w:rsidR="00936611" w:rsidRDefault="00936611">
                                <w:r>
                                  <w:t>n</w:t>
                                </w:r>
                              </w:p>
                              <w:p w14:paraId="4388B8D1" w14:textId="4492015A" w:rsidR="00936611" w:rsidRDefault="00936611">
                                <w:r>
                                  <w:t>v</w:t>
                                </w:r>
                              </w:p>
                              <w:p w14:paraId="304AB961" w14:textId="20B2EBEA" w:rsidR="00936611" w:rsidRDefault="00936611">
                                <w:r>
                                  <w:t>o</w:t>
                                </w:r>
                              </w:p>
                              <w:p w14:paraId="0B113518" w14:textId="4DA3298A" w:rsidR="00936611" w:rsidRDefault="00936611">
                                <w:r>
                                  <w:t>l</w:t>
                                </w:r>
                              </w:p>
                              <w:p w14:paraId="077D6CAD" w14:textId="427049D1" w:rsidR="00936611" w:rsidRDefault="00936611">
                                <w:r>
                                  <w:t>u</w:t>
                                </w:r>
                              </w:p>
                              <w:p w14:paraId="68CCA3BA" w14:textId="7F6C11C9" w:rsidR="00936611" w:rsidRDefault="00936611">
                                <w:r>
                                  <w:t>t</w:t>
                                </w:r>
                              </w:p>
                              <w:p w14:paraId="6FF34C25" w14:textId="6867D08D" w:rsidR="00936611" w:rsidRDefault="00936611">
                                <w:proofErr w:type="spellStart"/>
                                <w:r>
                                  <w:t>i</w:t>
                                </w:r>
                                <w:proofErr w:type="spellEnd"/>
                              </w:p>
                              <w:p w14:paraId="71B8A429" w14:textId="3D791DE2" w:rsidR="00936611" w:rsidRDefault="00936611">
                                <w:r>
                                  <w:t>o</w:t>
                                </w:r>
                              </w:p>
                              <w:p w14:paraId="6A7C46B5" w14:textId="3CB18544" w:rsidR="00936611" w:rsidRDefault="00936611">
                                <w:r>
                                  <w:t>n</w:t>
                                </w:r>
                              </w:p>
                            </w:txbxContent>
                          </wps:txbx>
                          <wps:bodyPr rot="0" vert="horz" wrap="square" lIns="91440" tIns="45720" rIns="91440" bIns="45720" anchor="t" anchorCtr="0">
                            <a:spAutoFit/>
                          </wps:bodyPr>
                        </wps:wsp>
                        <wps:wsp>
                          <wps:cNvPr id="51" name="Text Box 2"/>
                          <wps:cNvSpPr txBox="1">
                            <a:spLocks noChangeArrowheads="1"/>
                          </wps:cNvSpPr>
                          <wps:spPr bwMode="auto">
                            <a:xfrm>
                              <a:off x="1498600" y="203200"/>
                              <a:ext cx="218439" cy="1225549"/>
                            </a:xfrm>
                            <a:prstGeom prst="rect">
                              <a:avLst/>
                            </a:prstGeom>
                            <a:solidFill>
                              <a:srgbClr val="FFFFFF"/>
                            </a:solidFill>
                            <a:ln w="9525">
                              <a:solidFill>
                                <a:srgbClr val="000000"/>
                              </a:solidFill>
                              <a:miter lim="800000"/>
                              <a:headEnd/>
                              <a:tailEnd/>
                            </a:ln>
                          </wps:spPr>
                          <wps:txbx>
                            <w:txbxContent>
                              <w:p w14:paraId="525FECF7" w14:textId="4A782D2C" w:rsidR="00936611" w:rsidRDefault="00936611" w:rsidP="00DC771D">
                                <w:r>
                                  <w:t>P</w:t>
                                </w:r>
                              </w:p>
                              <w:p w14:paraId="044998E0" w14:textId="2F2B1D93" w:rsidR="00936611" w:rsidRDefault="00936611" w:rsidP="00DC771D">
                                <w:r>
                                  <w:t>o</w:t>
                                </w:r>
                              </w:p>
                              <w:p w14:paraId="241A5826" w14:textId="21D6D8F6" w:rsidR="00936611" w:rsidRDefault="00936611" w:rsidP="00DC771D">
                                <w:r>
                                  <w:t>l</w:t>
                                </w:r>
                              </w:p>
                              <w:p w14:paraId="2090F524" w14:textId="0EB3040A" w:rsidR="00936611" w:rsidRDefault="00936611" w:rsidP="00DC771D">
                                <w:r>
                                  <w:t>l</w:t>
                                </w:r>
                              </w:p>
                              <w:p w14:paraId="04AEBCFE" w14:textId="78437214" w:rsidR="00936611" w:rsidRDefault="00936611" w:rsidP="00DC771D">
                                <w:proofErr w:type="spellStart"/>
                                <w:r>
                                  <w:t>i</w:t>
                                </w:r>
                                <w:proofErr w:type="spellEnd"/>
                              </w:p>
                              <w:p w14:paraId="4E7C589C" w14:textId="6C0BA26F" w:rsidR="00936611" w:rsidRDefault="00936611" w:rsidP="00DC771D">
                                <w:r>
                                  <w:t>n</w:t>
                                </w:r>
                              </w:p>
                              <w:p w14:paraId="1563611B" w14:textId="20910820" w:rsidR="00936611" w:rsidRDefault="00936611" w:rsidP="00DC771D">
                                <w:r>
                                  <w:t>g</w:t>
                                </w:r>
                              </w:p>
                            </w:txbxContent>
                          </wps:txbx>
                          <wps:bodyPr rot="0" vert="horz" wrap="square" lIns="91440" tIns="45720" rIns="91440" bIns="45720" anchor="t" anchorCtr="0">
                            <a:spAutoFit/>
                          </wps:bodyPr>
                        </wps:wsp>
                        <wps:wsp>
                          <wps:cNvPr id="45" name="Text Box 2"/>
                          <wps:cNvSpPr txBox="1">
                            <a:spLocks noChangeArrowheads="1"/>
                          </wps:cNvSpPr>
                          <wps:spPr bwMode="auto">
                            <a:xfrm>
                              <a:off x="3848100" y="673100"/>
                              <a:ext cx="736600" cy="260985"/>
                            </a:xfrm>
                            <a:prstGeom prst="rect">
                              <a:avLst/>
                            </a:prstGeom>
                            <a:solidFill>
                              <a:srgbClr val="FFFFFF"/>
                            </a:solidFill>
                            <a:ln w="9525">
                              <a:solidFill>
                                <a:srgbClr val="000000"/>
                              </a:solidFill>
                              <a:miter lim="800000"/>
                              <a:headEnd/>
                              <a:tailEnd/>
                            </a:ln>
                          </wps:spPr>
                          <wps:txbx>
                            <w:txbxContent>
                              <w:p w14:paraId="699406C3" w14:textId="0400A4A4" w:rsidR="00936611" w:rsidRDefault="00936611">
                                <w:r>
                                  <w:t>Compare</w:t>
                                </w:r>
                              </w:p>
                            </w:txbxContent>
                          </wps:txbx>
                          <wps:bodyPr rot="0" vert="horz" wrap="square" lIns="91440" tIns="45720" rIns="91440" bIns="45720" anchor="t" anchorCtr="0">
                            <a:spAutoFit/>
                          </wps:bodyPr>
                        </wps:wsp>
                        <wps:wsp>
                          <wps:cNvPr id="52" name="Text Box 2"/>
                          <wps:cNvSpPr txBox="1">
                            <a:spLocks noChangeArrowheads="1"/>
                          </wps:cNvSpPr>
                          <wps:spPr bwMode="auto">
                            <a:xfrm>
                              <a:off x="4794250" y="590550"/>
                              <a:ext cx="873125" cy="421640"/>
                            </a:xfrm>
                            <a:prstGeom prst="rect">
                              <a:avLst/>
                            </a:prstGeom>
                            <a:solidFill>
                              <a:srgbClr val="FFFFFF"/>
                            </a:solidFill>
                            <a:ln w="9525">
                              <a:solidFill>
                                <a:srgbClr val="000000"/>
                              </a:solidFill>
                              <a:miter lim="800000"/>
                              <a:headEnd/>
                              <a:tailEnd/>
                            </a:ln>
                          </wps:spPr>
                          <wps:txbx>
                            <w:txbxContent>
                              <w:p w14:paraId="7A2BA139" w14:textId="77777777" w:rsidR="00936611" w:rsidRDefault="00936611">
                                <w:r>
                                  <w:t>Error/</w:t>
                                </w:r>
                              </w:p>
                              <w:p w14:paraId="42CC436B" w14:textId="3DB59541" w:rsidR="00936611" w:rsidRDefault="00936611">
                                <w:r>
                                  <w:t>Adjustment</w:t>
                                </w:r>
                              </w:p>
                            </w:txbxContent>
                          </wps:txbx>
                          <wps:bodyPr rot="0" vert="horz" wrap="square" lIns="91440" tIns="45720" rIns="91440" bIns="45720" anchor="t" anchorCtr="0">
                            <a:spAutoFit/>
                          </wps:bodyPr>
                        </wps:wsp>
                        <wps:wsp>
                          <wps:cNvPr id="47" name="Arrow: Right 47"/>
                          <wps:cNvSpPr/>
                          <wps:spPr>
                            <a:xfrm>
                              <a:off x="3657600" y="717550"/>
                              <a:ext cx="190500" cy="1784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Arrow: Right 49"/>
                          <wps:cNvSpPr/>
                          <wps:spPr>
                            <a:xfrm>
                              <a:off x="4616450" y="755650"/>
                              <a:ext cx="143301"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Arrow: Left-Right 35"/>
                          <wps:cNvSpPr/>
                          <wps:spPr>
                            <a:xfrm>
                              <a:off x="2286000" y="2247900"/>
                              <a:ext cx="1303361" cy="17018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Right 53"/>
                          <wps:cNvSpPr/>
                          <wps:spPr>
                            <a:xfrm>
                              <a:off x="3981450" y="2241550"/>
                              <a:ext cx="852985" cy="1924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2317750" y="2438400"/>
                              <a:ext cx="1132205" cy="260985"/>
                            </a:xfrm>
                            <a:prstGeom prst="rect">
                              <a:avLst/>
                            </a:prstGeom>
                            <a:solidFill>
                              <a:srgbClr val="FFFFFF"/>
                            </a:solidFill>
                            <a:ln w="9525">
                              <a:noFill/>
                              <a:miter lim="800000"/>
                              <a:headEnd/>
                              <a:tailEnd/>
                            </a:ln>
                          </wps:spPr>
                          <wps:txbx>
                            <w:txbxContent>
                              <w:p w14:paraId="3708BDF3" w14:textId="5752D70D" w:rsidR="00936611" w:rsidRDefault="00936611">
                                <w:r>
                                  <w:t>Fully Connected</w:t>
                                </w:r>
                              </w:p>
                            </w:txbxContent>
                          </wps:txbx>
                          <wps:bodyPr rot="0" vert="horz" wrap="square" lIns="91440" tIns="45720" rIns="91440" bIns="45720" anchor="t" anchorCtr="0">
                            <a:spAutoFit/>
                          </wps:bodyPr>
                        </wps:wsp>
                        <wps:wsp>
                          <wps:cNvPr id="217" name="Text Box 2"/>
                          <wps:cNvSpPr txBox="1">
                            <a:spLocks noChangeArrowheads="1"/>
                          </wps:cNvSpPr>
                          <wps:spPr bwMode="auto">
                            <a:xfrm>
                              <a:off x="444500" y="2457450"/>
                              <a:ext cx="2303780" cy="260985"/>
                            </a:xfrm>
                            <a:prstGeom prst="rect">
                              <a:avLst/>
                            </a:prstGeom>
                            <a:noFill/>
                            <a:ln w="9525">
                              <a:noFill/>
                              <a:miter lim="800000"/>
                              <a:headEnd/>
                              <a:tailEnd/>
                            </a:ln>
                          </wps:spPr>
                          <wps:txbx>
                            <w:txbxContent>
                              <w:p w14:paraId="3A7797CE" w14:textId="45FE6360" w:rsidR="00936611" w:rsidRDefault="00936611">
                                <w:r>
                                  <w:t>Feature extraction</w:t>
                                </w:r>
                              </w:p>
                            </w:txbxContent>
                          </wps:txbx>
                          <wps:bodyPr rot="0" vert="horz" wrap="square" lIns="91440" tIns="45720" rIns="91440" bIns="45720" anchor="t" anchorCtr="0">
                            <a:spAutoFit/>
                          </wps:bodyPr>
                        </wps:wsp>
                        <wps:wsp>
                          <wps:cNvPr id="54" name="Text Box 2"/>
                          <wps:cNvSpPr txBox="1">
                            <a:spLocks noChangeArrowheads="1"/>
                          </wps:cNvSpPr>
                          <wps:spPr bwMode="auto">
                            <a:xfrm>
                              <a:off x="3905250" y="2438400"/>
                              <a:ext cx="1132205" cy="272415"/>
                            </a:xfrm>
                            <a:prstGeom prst="rect">
                              <a:avLst/>
                            </a:prstGeom>
                            <a:solidFill>
                              <a:srgbClr val="FFFFFF"/>
                            </a:solidFill>
                            <a:ln w="9525">
                              <a:noFill/>
                              <a:miter lim="800000"/>
                              <a:headEnd/>
                              <a:tailEnd/>
                            </a:ln>
                          </wps:spPr>
                          <wps:txbx>
                            <w:txbxContent>
                              <w:p w14:paraId="50D1BF94" w14:textId="72516F1E" w:rsidR="00936611" w:rsidRDefault="00936611">
                                <w:r>
                                  <w:t>Feed Forward</w:t>
                                </w:r>
                              </w:p>
                            </w:txbxContent>
                          </wps:txbx>
                          <wps:bodyPr rot="0" vert="horz" wrap="square" lIns="91440" tIns="45720" rIns="91440" bIns="45720" anchor="t" anchorCtr="0">
                            <a:noAutofit/>
                          </wps:bodyPr>
                        </wps:wsp>
                        <pic:pic xmlns:pic="http://schemas.openxmlformats.org/drawingml/2006/picture">
                          <pic:nvPicPr>
                            <pic:cNvPr id="230" name="Picture 23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565150"/>
                              <a:ext cx="876300" cy="438150"/>
                            </a:xfrm>
                            <a:prstGeom prst="rect">
                              <a:avLst/>
                            </a:prstGeom>
                            <a:noFill/>
                          </pic:spPr>
                        </pic:pic>
                      </wpg:grpSp>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51130"/>
                            <a:ext cx="5760085" cy="920115"/>
                          </a:xfrm>
                          <a:prstGeom prst="rect">
                            <a:avLst/>
                          </a:prstGeom>
                          <a:noFill/>
                        </pic:spPr>
                      </pic:pic>
                    </wpg:wgp>
                  </a:graphicData>
                </a:graphic>
              </wp:anchor>
            </w:drawing>
          </mc:Choice>
          <mc:Fallback>
            <w:pict>
              <v:group w14:anchorId="74939672" id="Group 12" o:spid="_x0000_s1026" style="position:absolute;left:0;text-align:left;margin-left:-.05pt;margin-top:10.6pt;width:453.55pt;height:214.05pt;z-index:251679232" coordsize="57600,2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6" o:spid="_x0000_s1027" type="#_x0000_t67" style="position:absolute;left:41082;top:3950;width:1652;height:2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" adj="13677" fillcolor="#4f81bd [3204]" strokecolor="#243f60 [1604]" strokeweight="2pt"/>
                <v:group id="Group 2" o:spid="_x0000_s1028" style="position:absolute;width:56673;height:27184" coordsize="56673,2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left:22796;top:1968;width:16459;height:1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">
                    <v:imagedata r:id="rId19" o:title=""/>
                  </v:shape>
                  <v:shapetype id="_x0000_t202" coordsize="21600,21600" o:spt="202" path="m,l,21600r21600,l21600,xe">
                    <v:stroke joinstyle="miter"/>
                    <v:path gradientshapeok="t" o:connecttype="rect"/>
                  </v:shapetype>
                  <v:shape id="Text Box 2" o:spid="_x0000_s1030" type="#_x0000_t202" style="position:absolute;left:17653;top:15176;width:627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39E96F8F" w14:textId="472577B2" w:rsidR="00936611" w:rsidRDefault="00936611">
                          <w:r>
                            <w:t>Flatten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31" type="#_x0000_t13" style="position:absolute;left:9017;top:7302;width:14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" adj="12268" fillcolor="#4f81bd [3204]" strokecolor="#243f60 [1604]" strokeweight="2pt"/>
                  <v:shape id="Arrow: Right 31" o:spid="_x0000_s1032" type="#_x0000_t13" style="position:absolute;left:13208;top:7429;width:1501;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" adj="12692" fillcolor="#4f81bd [3204]" strokecolor="#243f60 [1604]" strokeweight="2pt"/>
                  <v:shape id="Arrow: Right 32" o:spid="_x0000_s1033" type="#_x0000_t13" style="position:absolute;left:17589;top:7429;width:1501;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" adj="12661" fillcolor="#4f81bd [3204]" strokecolor="#243f60 [1604]" strokeweight="2pt"/>
                  <v:shape id="Arrow: Right 33" o:spid="_x0000_s1034" type="#_x0000_t13" style="position:absolute;left:21590;top:7366;width:2251;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" adj="15641" fillcolor="#4f81bd [3204]" strokecolor="#243f60 [1604]" strokeweight="2pt"/>
                  <v:shape id="Text Box 2" o:spid="_x0000_s1035" type="#_x0000_t202" style="position:absolute;top:10985;width:920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14:paraId="318E3DE3" w14:textId="5FB90D36" w:rsidR="00936611" w:rsidRDefault="00936611" w:rsidP="006F5736">
                          <w:r>
                            <w:t>Input Image</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4" o:spid="_x0000_s1036" type="#_x0000_t69" style="position:absolute;left:3111;top:22479;width:15149;height:1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" adj="1216" fillcolor="#4f81bd [3204]" strokecolor="#243f60 [1604]" strokeweight="2pt"/>
                  <v:shape id="Text Box 2" o:spid="_x0000_s1037" type="#_x0000_t202" style="position:absolute;left:37020;top:762;width:968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37EA974B" w14:textId="431A4BE1" w:rsidR="00936611" w:rsidRDefault="00936611">
                          <w:r>
                            <w:t>Actual Value</w:t>
                          </w:r>
                        </w:p>
                      </w:txbxContent>
                    </v:textbox>
                  </v:shape>
                  <v:shape id="Text Box 2" o:spid="_x0000_s1038" type="#_x0000_t202" style="position:absolute;left:10541;width:2178;height:1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">
                    <v:textbox style="mso-fit-shape-to-text:t">
                      <w:txbxContent>
                        <w:p w14:paraId="4D847271" w14:textId="5B14C70F" w:rsidR="00936611" w:rsidRDefault="00936611">
                          <w:r>
                            <w:t>C</w:t>
                          </w:r>
                        </w:p>
                        <w:p w14:paraId="7BB760E3" w14:textId="18EFB9D7" w:rsidR="00936611" w:rsidRDefault="00936611">
                          <w:r>
                            <w:t>o</w:t>
                          </w:r>
                        </w:p>
                        <w:p w14:paraId="3FB93915" w14:textId="1F59651C" w:rsidR="00936611" w:rsidRDefault="00936611">
                          <w:r>
                            <w:t>n</w:t>
                          </w:r>
                        </w:p>
                        <w:p w14:paraId="4388B8D1" w14:textId="4492015A" w:rsidR="00936611" w:rsidRDefault="00936611">
                          <w:r>
                            <w:t>v</w:t>
                          </w:r>
                        </w:p>
                        <w:p w14:paraId="304AB961" w14:textId="20B2EBEA" w:rsidR="00936611" w:rsidRDefault="00936611">
                          <w:r>
                            <w:t>o</w:t>
                          </w:r>
                        </w:p>
                        <w:p w14:paraId="0B113518" w14:textId="4DA3298A" w:rsidR="00936611" w:rsidRDefault="00936611">
                          <w:r>
                            <w:t>l</w:t>
                          </w:r>
                        </w:p>
                        <w:p w14:paraId="077D6CAD" w14:textId="427049D1" w:rsidR="00936611" w:rsidRDefault="00936611">
                          <w:r>
                            <w:t>u</w:t>
                          </w:r>
                        </w:p>
                        <w:p w14:paraId="68CCA3BA" w14:textId="7F6C11C9" w:rsidR="00936611" w:rsidRDefault="00936611">
                          <w:r>
                            <w:t>t</w:t>
                          </w:r>
                        </w:p>
                        <w:p w14:paraId="6FF34C25" w14:textId="6867D08D" w:rsidR="00936611" w:rsidRDefault="00936611">
                          <w:proofErr w:type="spellStart"/>
                          <w:r>
                            <w:t>i</w:t>
                          </w:r>
                          <w:proofErr w:type="spellEnd"/>
                        </w:p>
                        <w:p w14:paraId="71B8A429" w14:textId="3D791DE2" w:rsidR="00936611" w:rsidRDefault="00936611">
                          <w:r>
                            <w:t>o</w:t>
                          </w:r>
                        </w:p>
                        <w:p w14:paraId="6A7C46B5" w14:textId="3CB18544" w:rsidR="00936611" w:rsidRDefault="00936611">
                          <w:r>
                            <w:t>n</w:t>
                          </w:r>
                        </w:p>
                      </w:txbxContent>
                    </v:textbox>
                  </v:shape>
                  <v:shape id="Text Box 2" o:spid="_x0000_s1039" type="#_x0000_t202" style="position:absolute;left:14986;top:2032;width:2184;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">
                    <v:textbox style="mso-fit-shape-to-text:t">
                      <w:txbxContent>
                        <w:p w14:paraId="525FECF7" w14:textId="4A782D2C" w:rsidR="00936611" w:rsidRDefault="00936611" w:rsidP="00DC771D">
                          <w:r>
                            <w:t>P</w:t>
                          </w:r>
                        </w:p>
                        <w:p w14:paraId="044998E0" w14:textId="2F2B1D93" w:rsidR="00936611" w:rsidRDefault="00936611" w:rsidP="00DC771D">
                          <w:r>
                            <w:t>o</w:t>
                          </w:r>
                        </w:p>
                        <w:p w14:paraId="241A5826" w14:textId="21D6D8F6" w:rsidR="00936611" w:rsidRDefault="00936611" w:rsidP="00DC771D">
                          <w:r>
                            <w:t>l</w:t>
                          </w:r>
                        </w:p>
                        <w:p w14:paraId="2090F524" w14:textId="0EB3040A" w:rsidR="00936611" w:rsidRDefault="00936611" w:rsidP="00DC771D">
                          <w:r>
                            <w:t>l</w:t>
                          </w:r>
                        </w:p>
                        <w:p w14:paraId="04AEBCFE" w14:textId="78437214" w:rsidR="00936611" w:rsidRDefault="00936611" w:rsidP="00DC771D">
                          <w:proofErr w:type="spellStart"/>
                          <w:r>
                            <w:t>i</w:t>
                          </w:r>
                          <w:proofErr w:type="spellEnd"/>
                        </w:p>
                        <w:p w14:paraId="4E7C589C" w14:textId="6C0BA26F" w:rsidR="00936611" w:rsidRDefault="00936611" w:rsidP="00DC771D">
                          <w:r>
                            <w:t>n</w:t>
                          </w:r>
                        </w:p>
                        <w:p w14:paraId="1563611B" w14:textId="20910820" w:rsidR="00936611" w:rsidRDefault="00936611" w:rsidP="00DC771D">
                          <w:r>
                            <w:t>g</w:t>
                          </w:r>
                        </w:p>
                      </w:txbxContent>
                    </v:textbox>
                  </v:shape>
                  <v:shape id="Text Box 2" o:spid="_x0000_s1040" type="#_x0000_t202" style="position:absolute;left:38481;top:6731;width:736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">
                    <v:textbox style="mso-fit-shape-to-text:t">
                      <w:txbxContent>
                        <w:p w14:paraId="699406C3" w14:textId="0400A4A4" w:rsidR="00936611" w:rsidRDefault="00936611">
                          <w:r>
                            <w:t>Compare</w:t>
                          </w:r>
                        </w:p>
                      </w:txbxContent>
                    </v:textbox>
                  </v:shape>
                  <v:shape id="Text Box 2" o:spid="_x0000_s1041" type="#_x0000_t202" style="position:absolute;left:47942;top:5905;width:8731;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">
                    <v:textbox style="mso-fit-shape-to-text:t">
                      <w:txbxContent>
                        <w:p w14:paraId="7A2BA139" w14:textId="77777777" w:rsidR="00936611" w:rsidRDefault="00936611">
                          <w:r>
                            <w:t>Error/</w:t>
                          </w:r>
                        </w:p>
                        <w:p w14:paraId="42CC436B" w14:textId="3DB59541" w:rsidR="00936611" w:rsidRDefault="00936611">
                          <w:r>
                            <w:t>Adjustment</w:t>
                          </w:r>
                        </w:p>
                      </w:txbxContent>
                    </v:textbox>
                  </v:shape>
                  <v:shape id="Arrow: Right 47" o:spid="_x0000_s1042" type="#_x0000_t13" style="position:absolute;left:36576;top:7175;width:1905;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" adj="11484" fillcolor="#4f81bd [3204]" strokecolor="#243f60 [1604]" strokeweight="2pt"/>
                  <v:shape id="Arrow: Right 49" o:spid="_x0000_s1043" type="#_x0000_t13" style="position:absolute;left:46164;top:7556;width:14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" adj="12268" fillcolor="#4f81bd [3204]" strokecolor="#243f60 [1604]" strokeweight="2pt"/>
                  <v:shape id="Arrow: Left-Right 35" o:spid="_x0000_s1044" type="#_x0000_t69" style="position:absolute;left:22860;top:22479;width:13033;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" adj="1410" fillcolor="#4f81bd [3204]" strokecolor="#243f60 [1604]" strokeweight="2pt"/>
                  <v:shape id="Arrow: Right 53" o:spid="_x0000_s1045" type="#_x0000_t13" style="position:absolute;left:39814;top:22415;width:8530;height: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" adj="19163" fillcolor="#4f81bd [3204]" strokecolor="#243f60 [1604]" strokeweight="2pt"/>
                  <v:shape id="Text Box 2" o:spid="_x0000_s1046" type="#_x0000_t202" style="position:absolute;left:23177;top:24384;width:1132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3708BDF3" w14:textId="5752D70D" w:rsidR="00936611" w:rsidRDefault="00936611">
                          <w:r>
                            <w:t>Fully Connected</w:t>
                          </w:r>
                        </w:p>
                      </w:txbxContent>
                    </v:textbox>
                  </v:shape>
                  <v:shape id="Text Box 2" o:spid="_x0000_s1047" type="#_x0000_t202" style="position:absolute;left:4445;top:24574;width:2303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A7797CE" w14:textId="45FE6360" w:rsidR="00936611" w:rsidRDefault="00936611">
                          <w:r>
                            <w:t>Feature extraction</w:t>
                          </w:r>
                        </w:p>
                      </w:txbxContent>
                    </v:textbox>
                  </v:shape>
                  <v:shape id="Text Box 2" o:spid="_x0000_s1048" type="#_x0000_t202" style="position:absolute;left:39052;top:24384;width:1132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50D1BF94" w14:textId="72516F1E" w:rsidR="00936611" w:rsidRDefault="00936611">
                          <w:r>
                            <w:t>Feed Forward</w:t>
                          </w:r>
                        </w:p>
                      </w:txbxContent>
                    </v:textbox>
                  </v:shape>
                  <v:shape id="Picture 230" o:spid="_x0000_s1049" type="#_x0000_t75" style="position:absolute;top:5651;width:8763;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">
                    <v:imagedata r:id="rId20" o:title=""/>
                  </v:shape>
                </v:group>
                <v:shape id="Picture 10" o:spid="_x0000_s1050" type="#_x0000_t75" style="position:absolute;top:3511;width:57600;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">
                  <v:imagedata r:id="rId21" o:title=""/>
                </v:shape>
              </v:group>
            </w:pict>
          </mc:Fallback>
        </mc:AlternateContent>
      </w:r>
      <w:r w:rsidR="008643DF">
        <w:rPr>
          <w:iCs w:val="0"/>
          <w:color w:val="auto"/>
          <w:szCs w:val="20"/>
          <w:lang w:val="en-GB"/>
        </w:rPr>
        <w:t xml:space="preserve"> </w:t>
      </w:r>
      <w:r w:rsidR="004938C1">
        <w:rPr>
          <w:iCs w:val="0"/>
          <w:color w:val="auto"/>
          <w:szCs w:val="20"/>
          <w:lang w:val="en-GB"/>
        </w:rPr>
        <w:t xml:space="preserve"> </w:t>
      </w:r>
    </w:p>
    <w:p w14:paraId="7EC3CCAB" w14:textId="4604904A" w:rsidR="00D26645" w:rsidRPr="0082093E" w:rsidRDefault="00D26645" w:rsidP="0082093E">
      <w:pPr>
        <w:pStyle w:val="BodytextIndented"/>
        <w:rPr>
          <w:color w:val="auto"/>
          <w:lang w:val="en-GB"/>
        </w:rPr>
      </w:pPr>
    </w:p>
    <w:p w14:paraId="7514215E" w14:textId="50B0B327" w:rsidR="00A81322" w:rsidRDefault="00A81322" w:rsidP="00157612">
      <w:pPr>
        <w:pStyle w:val="BodytextIndented"/>
        <w:rPr>
          <w:color w:val="FF0000"/>
          <w:lang w:val="en-GB"/>
        </w:rPr>
      </w:pPr>
    </w:p>
    <w:p w14:paraId="258BBBD9" w14:textId="6EEA1EA4" w:rsidR="00E10502" w:rsidRDefault="00E10502" w:rsidP="00157612">
      <w:pPr>
        <w:pStyle w:val="BodytextIndented"/>
        <w:rPr>
          <w:color w:val="FF0000"/>
          <w:lang w:val="en-GB"/>
        </w:rPr>
      </w:pPr>
    </w:p>
    <w:p w14:paraId="38684B35" w14:textId="18459341" w:rsidR="00531B09" w:rsidRDefault="00531B09" w:rsidP="00157612">
      <w:pPr>
        <w:pStyle w:val="BodytextIndented"/>
        <w:rPr>
          <w:color w:val="FF0000"/>
          <w:lang w:val="en-GB"/>
        </w:rPr>
      </w:pPr>
    </w:p>
    <w:p w14:paraId="431C6DC2" w14:textId="49856B52" w:rsidR="00531B09" w:rsidRDefault="00531B09" w:rsidP="00157612">
      <w:pPr>
        <w:pStyle w:val="BodytextIndented"/>
        <w:rPr>
          <w:color w:val="FF0000"/>
          <w:lang w:val="en-GB"/>
        </w:rPr>
      </w:pPr>
    </w:p>
    <w:p w14:paraId="62856840" w14:textId="3E898288" w:rsidR="00A81322" w:rsidRDefault="00A81322" w:rsidP="00157612">
      <w:pPr>
        <w:pStyle w:val="BodytextIndented"/>
        <w:rPr>
          <w:color w:val="FF0000"/>
          <w:lang w:val="en-GB"/>
        </w:rPr>
      </w:pPr>
    </w:p>
    <w:p w14:paraId="796CE028" w14:textId="2FA5DE9E" w:rsidR="001B2D2F" w:rsidRDefault="001B2D2F" w:rsidP="00157612">
      <w:pPr>
        <w:pStyle w:val="BodytextIndented"/>
        <w:rPr>
          <w:color w:val="FF0000"/>
          <w:lang w:val="en-GB"/>
        </w:rPr>
      </w:pPr>
    </w:p>
    <w:p w14:paraId="415AD05F" w14:textId="72DF6FA3" w:rsidR="001B2D2F" w:rsidRDefault="001B2D2F" w:rsidP="00157612">
      <w:pPr>
        <w:pStyle w:val="BodytextIndented"/>
        <w:rPr>
          <w:color w:val="FF0000"/>
          <w:lang w:val="en-GB"/>
        </w:rPr>
      </w:pPr>
    </w:p>
    <w:p w14:paraId="05A255E8" w14:textId="4A4A0974" w:rsidR="001B2D2F" w:rsidRDefault="001B2D2F" w:rsidP="00157612">
      <w:pPr>
        <w:pStyle w:val="BodytextIndented"/>
        <w:rPr>
          <w:color w:val="FF0000"/>
          <w:lang w:val="en-GB"/>
        </w:rPr>
      </w:pPr>
    </w:p>
    <w:p w14:paraId="3514757F" w14:textId="5702EBAE" w:rsidR="001B2D2F" w:rsidRDefault="001B2D2F" w:rsidP="00157612">
      <w:pPr>
        <w:pStyle w:val="BodytextIndented"/>
        <w:rPr>
          <w:color w:val="FF0000"/>
          <w:lang w:val="en-GB"/>
        </w:rPr>
      </w:pPr>
    </w:p>
    <w:p w14:paraId="43DD1FA6" w14:textId="4206F373" w:rsidR="001B2D2F" w:rsidRDefault="001B2D2F" w:rsidP="00157612">
      <w:pPr>
        <w:pStyle w:val="BodytextIndented"/>
        <w:rPr>
          <w:color w:val="FF0000"/>
          <w:lang w:val="en-GB"/>
        </w:rPr>
      </w:pPr>
    </w:p>
    <w:p w14:paraId="38BB5EF2" w14:textId="4AA4BBD5" w:rsidR="001B2D2F" w:rsidRDefault="001B2D2F" w:rsidP="00157612">
      <w:pPr>
        <w:pStyle w:val="BodytextIndented"/>
        <w:rPr>
          <w:color w:val="FF0000"/>
          <w:lang w:val="en-GB"/>
        </w:rPr>
      </w:pPr>
    </w:p>
    <w:p w14:paraId="4598EE64" w14:textId="4D4C8091" w:rsidR="001B2D2F" w:rsidRDefault="001B2D2F" w:rsidP="00157612">
      <w:pPr>
        <w:pStyle w:val="BodytextIndented"/>
        <w:rPr>
          <w:color w:val="FF0000"/>
          <w:lang w:val="en-GB"/>
        </w:rPr>
      </w:pPr>
    </w:p>
    <w:p w14:paraId="30FEC0EC" w14:textId="4D4354B1" w:rsidR="00FA561F" w:rsidRDefault="00FA561F" w:rsidP="00370A56">
      <w:pPr>
        <w:pStyle w:val="BodytextIndented"/>
        <w:jc w:val="center"/>
        <w:rPr>
          <w:b/>
          <w:bCs/>
          <w:color w:val="auto"/>
          <w:lang w:val="en-GB"/>
        </w:rPr>
      </w:pPr>
    </w:p>
    <w:p w14:paraId="2A185C65" w14:textId="65077FC3" w:rsidR="00D26645" w:rsidRDefault="00D26645" w:rsidP="00370A56">
      <w:pPr>
        <w:pStyle w:val="BodytextIndented"/>
        <w:jc w:val="center"/>
        <w:rPr>
          <w:b/>
          <w:bCs/>
          <w:color w:val="auto"/>
          <w:lang w:val="en-GB"/>
        </w:rPr>
      </w:pPr>
    </w:p>
    <w:p w14:paraId="44CC289A" w14:textId="60A1EA36" w:rsidR="00D26645" w:rsidRDefault="00D26645" w:rsidP="00370A56">
      <w:pPr>
        <w:pStyle w:val="BodytextIndented"/>
        <w:jc w:val="center"/>
        <w:rPr>
          <w:b/>
          <w:bCs/>
          <w:color w:val="auto"/>
          <w:lang w:val="en-GB"/>
        </w:rPr>
      </w:pPr>
    </w:p>
    <w:p w14:paraId="61143EE2" w14:textId="7CA3B7D4" w:rsidR="00D26645" w:rsidRDefault="00D26645" w:rsidP="00370A56">
      <w:pPr>
        <w:pStyle w:val="BodytextIndented"/>
        <w:jc w:val="center"/>
        <w:rPr>
          <w:b/>
          <w:bCs/>
          <w:color w:val="auto"/>
          <w:lang w:val="en-GB"/>
        </w:rPr>
      </w:pPr>
    </w:p>
    <w:p w14:paraId="36936156" w14:textId="6663ED51" w:rsidR="00D26645" w:rsidRDefault="00D26645" w:rsidP="00370A56">
      <w:pPr>
        <w:pStyle w:val="BodytextIndented"/>
        <w:jc w:val="center"/>
        <w:rPr>
          <w:b/>
          <w:bCs/>
          <w:color w:val="auto"/>
          <w:lang w:val="en-GB"/>
        </w:rPr>
      </w:pPr>
    </w:p>
    <w:p w14:paraId="49C68C17" w14:textId="1DF78FF6" w:rsidR="00D26645" w:rsidRDefault="002031B8" w:rsidP="00370A56">
      <w:pPr>
        <w:pStyle w:val="BodytextIndented"/>
        <w:jc w:val="center"/>
        <w:rPr>
          <w:b/>
          <w:bCs/>
          <w:color w:val="auto"/>
          <w:lang w:val="en-GB"/>
        </w:rPr>
      </w:pPr>
      <w:r>
        <w:rPr>
          <w:b/>
          <w:bCs/>
          <w:noProof/>
          <w:color w:val="auto"/>
          <w:lang w:val="en-GB"/>
        </w:rPr>
        <mc:AlternateContent>
          <mc:Choice Requires="wpg">
            <w:drawing>
              <wp:anchor distT="0" distB="0" distL="114300" distR="114300" simplePos="0" relativeHeight="251666944" behindDoc="0" locked="0" layoutInCell="1" allowOverlap="1" wp14:anchorId="12CA1B0E" wp14:editId="5DA4582B">
                <wp:simplePos x="0" y="0"/>
                <wp:positionH relativeFrom="column">
                  <wp:posOffset>2117619</wp:posOffset>
                </wp:positionH>
                <wp:positionV relativeFrom="paragraph">
                  <wp:posOffset>24431</wp:posOffset>
                </wp:positionV>
                <wp:extent cx="3259194" cy="1846650"/>
                <wp:effectExtent l="0" t="0" r="0" b="1270"/>
                <wp:wrapNone/>
                <wp:docPr id="212" name="Group 212"/>
                <wp:cNvGraphicFramePr/>
                <a:graphic xmlns:a="http://schemas.openxmlformats.org/drawingml/2006/main">
                  <a:graphicData uri="http://schemas.microsoft.com/office/word/2010/wordprocessingGroup">
                    <wpg:wgp>
                      <wpg:cNvGrpSpPr/>
                      <wpg:grpSpPr>
                        <a:xfrm>
                          <a:off x="0" y="0"/>
                          <a:ext cx="3259194" cy="1846650"/>
                          <a:chOff x="0" y="0"/>
                          <a:chExt cx="3259194" cy="1846650"/>
                        </a:xfrm>
                      </wpg:grpSpPr>
                      <pic:pic xmlns:pic="http://schemas.openxmlformats.org/drawingml/2006/picture">
                        <pic:nvPicPr>
                          <pic:cNvPr id="55" name="Picture 5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1353185"/>
                          </a:xfrm>
                          <a:prstGeom prst="rect">
                            <a:avLst/>
                          </a:prstGeom>
                          <a:noFill/>
                        </pic:spPr>
                      </pic:pic>
                      <wps:wsp>
                        <wps:cNvPr id="56" name="Arrow: Right 56"/>
                        <wps:cNvSpPr/>
                        <wps:spPr>
                          <a:xfrm rot="10800000">
                            <a:off x="1134300" y="1298153"/>
                            <a:ext cx="852985" cy="1924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2"/>
                        <wps:cNvSpPr txBox="1">
                          <a:spLocks noChangeArrowheads="1"/>
                        </wps:cNvSpPr>
                        <wps:spPr bwMode="auto">
                          <a:xfrm>
                            <a:off x="956684" y="1585665"/>
                            <a:ext cx="2302510" cy="260985"/>
                          </a:xfrm>
                          <a:prstGeom prst="rect">
                            <a:avLst/>
                          </a:prstGeom>
                          <a:solidFill>
                            <a:srgbClr val="FFFFFF"/>
                          </a:solidFill>
                          <a:ln w="9525">
                            <a:noFill/>
                            <a:miter lim="800000"/>
                            <a:headEnd/>
                            <a:tailEnd/>
                          </a:ln>
                        </wps:spPr>
                        <wps:txbx>
                          <w:txbxContent>
                            <w:p w14:paraId="5103C895" w14:textId="4F290E40" w:rsidR="00936611" w:rsidRDefault="00936611">
                              <w:r>
                                <w:t>Back Propagation</w:t>
                              </w:r>
                            </w:p>
                          </w:txbxContent>
                        </wps:txbx>
                        <wps:bodyPr rot="0" vert="horz" wrap="square" lIns="91440" tIns="45720" rIns="91440" bIns="45720" anchor="t" anchorCtr="0">
                          <a:spAutoFit/>
                        </wps:bodyPr>
                      </wps:wsp>
                      <wps:wsp>
                        <wps:cNvPr id="58" name="Text Box 2"/>
                        <wps:cNvSpPr txBox="1">
                          <a:spLocks noChangeArrowheads="1"/>
                        </wps:cNvSpPr>
                        <wps:spPr bwMode="auto">
                          <a:xfrm>
                            <a:off x="2177646" y="544412"/>
                            <a:ext cx="873125" cy="421640"/>
                          </a:xfrm>
                          <a:prstGeom prst="rect">
                            <a:avLst/>
                          </a:prstGeom>
                          <a:solidFill>
                            <a:srgbClr val="FFFFFF"/>
                          </a:solidFill>
                          <a:ln w="9525">
                            <a:solidFill>
                              <a:srgbClr val="000000"/>
                            </a:solidFill>
                            <a:miter lim="800000"/>
                            <a:headEnd/>
                            <a:tailEnd/>
                          </a:ln>
                        </wps:spPr>
                        <wps:txbx>
                          <w:txbxContent>
                            <w:p w14:paraId="630165C0" w14:textId="77777777" w:rsidR="00936611" w:rsidRDefault="00936611" w:rsidP="00041691">
                              <w:r>
                                <w:t>Error/</w:t>
                              </w:r>
                            </w:p>
                            <w:p w14:paraId="47A961F9" w14:textId="77777777" w:rsidR="00936611" w:rsidRDefault="00936611" w:rsidP="00041691">
                              <w:r>
                                <w:t>Adjustment</w:t>
                              </w:r>
                            </w:p>
                          </w:txbxContent>
                        </wps:txbx>
                        <wps:bodyPr rot="0" vert="horz" wrap="square" lIns="91440" tIns="45720" rIns="91440" bIns="45720" anchor="t" anchorCtr="0">
                          <a:spAutoFit/>
                        </wps:bodyPr>
                      </wps:wsp>
                      <wps:wsp>
                        <wps:cNvPr id="59" name="Arrow: Right 59"/>
                        <wps:cNvSpPr/>
                        <wps:spPr>
                          <a:xfrm rot="10800000">
                            <a:off x="1472576" y="642745"/>
                            <a:ext cx="485917" cy="192491"/>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CA1B0E" id="Group 212" o:spid="_x0000_s1051" style="position:absolute;left:0;text-align:left;margin-left:166.75pt;margin-top:1.9pt;width:256.65pt;height:145.4pt;z-index:251666944" coordsize="32591,18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">
                <v:shape id="Picture 55" o:spid="_x0000_s1052" type="#_x0000_t75" style="position:absolute;width:16459;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">
                  <v:imagedata r:id="rId19" o:title=""/>
                </v:shape>
                <v:shape id="Arrow: Right 56" o:spid="_x0000_s1053" type="#_x0000_t13" style="position:absolute;left:11343;top:12981;width:8529;height:19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" adj="19163" fillcolor="#4f81bd [3204]" strokecolor="#243f60 [1604]" strokeweight="2pt"/>
                <v:shape id="Text Box 2" o:spid="_x0000_s1054" type="#_x0000_t202" style="position:absolute;left:9566;top:15856;width:2302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" stroked="f">
                  <v:textbox style="mso-fit-shape-to-text:t">
                    <w:txbxContent>
                      <w:p w14:paraId="5103C895" w14:textId="4F290E40" w:rsidR="00936611" w:rsidRDefault="00936611">
                        <w:r>
                          <w:t>Back Propagation</w:t>
                        </w:r>
                      </w:p>
                    </w:txbxContent>
                  </v:textbox>
                </v:shape>
                <v:shape id="Text Box 2" o:spid="_x0000_s1055" type="#_x0000_t202" style="position:absolute;left:21776;top:5444;width:8731;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">
                  <v:textbox style="mso-fit-shape-to-text:t">
                    <w:txbxContent>
                      <w:p w14:paraId="630165C0" w14:textId="77777777" w:rsidR="00936611" w:rsidRDefault="00936611" w:rsidP="00041691">
                        <w:r>
                          <w:t>Error/</w:t>
                        </w:r>
                      </w:p>
                      <w:p w14:paraId="47A961F9" w14:textId="77777777" w:rsidR="00936611" w:rsidRDefault="00936611" w:rsidP="00041691">
                        <w:r>
                          <w:t>Adjustment</w:t>
                        </w:r>
                      </w:p>
                    </w:txbxContent>
                  </v:textbox>
                </v:shape>
                <v:shape id="Arrow: Right 59" o:spid="_x0000_s1056" type="#_x0000_t13" style="position:absolute;left:14725;top:6427;width:4859;height:19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" adj="17322" fillcolor="#4f81bd" strokecolor="#385d8a" strokeweight="2pt"/>
              </v:group>
            </w:pict>
          </mc:Fallback>
        </mc:AlternateContent>
      </w:r>
    </w:p>
    <w:p w14:paraId="50DE3F77" w14:textId="4C6837AC" w:rsidR="00D26645" w:rsidRDefault="00D26645" w:rsidP="00370A56">
      <w:pPr>
        <w:pStyle w:val="BodytextIndented"/>
        <w:jc w:val="center"/>
        <w:rPr>
          <w:b/>
          <w:bCs/>
          <w:color w:val="auto"/>
          <w:lang w:val="en-GB"/>
        </w:rPr>
      </w:pPr>
    </w:p>
    <w:p w14:paraId="1911989E" w14:textId="3EE7EF20" w:rsidR="00D26645" w:rsidRDefault="00D26645" w:rsidP="00370A56">
      <w:pPr>
        <w:pStyle w:val="BodytextIndented"/>
        <w:jc w:val="center"/>
        <w:rPr>
          <w:b/>
          <w:bCs/>
          <w:color w:val="auto"/>
          <w:lang w:val="en-GB"/>
        </w:rPr>
      </w:pPr>
    </w:p>
    <w:p w14:paraId="71F857AF" w14:textId="320E51D9" w:rsidR="00D26645" w:rsidRDefault="00D26645" w:rsidP="00370A56">
      <w:pPr>
        <w:pStyle w:val="BodytextIndented"/>
        <w:jc w:val="center"/>
        <w:rPr>
          <w:b/>
          <w:bCs/>
          <w:color w:val="auto"/>
          <w:lang w:val="en-GB"/>
        </w:rPr>
      </w:pPr>
    </w:p>
    <w:p w14:paraId="56AD9BD8" w14:textId="3E38B283" w:rsidR="00D26645" w:rsidRDefault="00D26645" w:rsidP="00370A56">
      <w:pPr>
        <w:pStyle w:val="BodytextIndented"/>
        <w:jc w:val="center"/>
        <w:rPr>
          <w:b/>
          <w:bCs/>
          <w:color w:val="auto"/>
          <w:lang w:val="en-GB"/>
        </w:rPr>
      </w:pPr>
    </w:p>
    <w:p w14:paraId="0F8DF3A2" w14:textId="34ED8517" w:rsidR="00D26645" w:rsidRDefault="00D26645" w:rsidP="00370A56">
      <w:pPr>
        <w:pStyle w:val="BodytextIndented"/>
        <w:jc w:val="center"/>
        <w:rPr>
          <w:b/>
          <w:bCs/>
          <w:color w:val="auto"/>
          <w:lang w:val="en-GB"/>
        </w:rPr>
      </w:pPr>
    </w:p>
    <w:p w14:paraId="13265BCC" w14:textId="7344ECE6" w:rsidR="00A72415" w:rsidRDefault="00A72415" w:rsidP="00370A56">
      <w:pPr>
        <w:pStyle w:val="BodytextIndented"/>
        <w:jc w:val="center"/>
        <w:rPr>
          <w:b/>
          <w:bCs/>
          <w:color w:val="auto"/>
          <w:lang w:val="en-GB"/>
        </w:rPr>
      </w:pPr>
    </w:p>
    <w:p w14:paraId="265D050B" w14:textId="126ACF8F" w:rsidR="00A72415" w:rsidRDefault="00A72415" w:rsidP="00370A56">
      <w:pPr>
        <w:pStyle w:val="BodytextIndented"/>
        <w:jc w:val="center"/>
        <w:rPr>
          <w:b/>
          <w:bCs/>
          <w:color w:val="auto"/>
          <w:lang w:val="en-GB"/>
        </w:rPr>
      </w:pPr>
    </w:p>
    <w:p w14:paraId="6F9FF6CC" w14:textId="44ED7468" w:rsidR="00A72415" w:rsidRDefault="00A72415" w:rsidP="00370A56">
      <w:pPr>
        <w:pStyle w:val="BodytextIndented"/>
        <w:jc w:val="center"/>
        <w:rPr>
          <w:b/>
          <w:bCs/>
          <w:color w:val="auto"/>
          <w:lang w:val="en-GB"/>
        </w:rPr>
      </w:pPr>
    </w:p>
    <w:p w14:paraId="347970BB" w14:textId="77777777" w:rsidR="00A72415" w:rsidRDefault="00A72415" w:rsidP="00370A56">
      <w:pPr>
        <w:pStyle w:val="BodytextIndented"/>
        <w:jc w:val="center"/>
        <w:rPr>
          <w:b/>
          <w:bCs/>
          <w:color w:val="auto"/>
          <w:lang w:val="en-GB"/>
        </w:rPr>
      </w:pPr>
    </w:p>
    <w:p w14:paraId="730CE8C8" w14:textId="68AC6249" w:rsidR="00A72415" w:rsidRDefault="00A72415" w:rsidP="00370A56">
      <w:pPr>
        <w:pStyle w:val="BodytextIndented"/>
        <w:jc w:val="center"/>
        <w:rPr>
          <w:b/>
          <w:bCs/>
          <w:color w:val="auto"/>
          <w:lang w:val="en-GB"/>
        </w:rPr>
      </w:pPr>
    </w:p>
    <w:p w14:paraId="1B9503F8" w14:textId="405D2E20" w:rsidR="00A72415" w:rsidRDefault="00A72415" w:rsidP="00370A56">
      <w:pPr>
        <w:pStyle w:val="BodytextIndented"/>
        <w:jc w:val="center"/>
        <w:rPr>
          <w:b/>
          <w:bCs/>
          <w:color w:val="auto"/>
          <w:lang w:val="en-GB"/>
        </w:rPr>
      </w:pPr>
    </w:p>
    <w:p w14:paraId="4F82E5D3" w14:textId="6459DA3A" w:rsidR="00A72415" w:rsidRDefault="00A72415" w:rsidP="00370A56">
      <w:pPr>
        <w:pStyle w:val="BodytextIndented"/>
        <w:jc w:val="center"/>
        <w:rPr>
          <w:b/>
          <w:bCs/>
          <w:color w:val="auto"/>
          <w:lang w:val="en-GB"/>
        </w:rPr>
      </w:pPr>
    </w:p>
    <w:p w14:paraId="38BD4AEE" w14:textId="50D395FD" w:rsidR="00A81322" w:rsidRDefault="00370A56" w:rsidP="00370A56">
      <w:pPr>
        <w:pStyle w:val="BodytextIndented"/>
        <w:jc w:val="center"/>
        <w:rPr>
          <w:color w:val="auto"/>
          <w:lang w:val="en-GB"/>
        </w:rPr>
      </w:pPr>
      <w:r w:rsidRPr="00370A56">
        <w:rPr>
          <w:b/>
          <w:bCs/>
          <w:color w:val="auto"/>
          <w:lang w:val="en-GB"/>
        </w:rPr>
        <w:t xml:space="preserve">Figure 2. </w:t>
      </w:r>
      <w:r>
        <w:rPr>
          <w:b/>
          <w:bCs/>
          <w:color w:val="auto"/>
          <w:lang w:val="en-GB"/>
        </w:rPr>
        <w:t xml:space="preserve"> </w:t>
      </w:r>
      <w:r w:rsidRPr="00370A56">
        <w:rPr>
          <w:color w:val="auto"/>
          <w:lang w:val="en-GB"/>
        </w:rPr>
        <w:t>CNN Architecture</w:t>
      </w:r>
      <w:r>
        <w:rPr>
          <w:color w:val="auto"/>
          <w:lang w:val="en-GB"/>
        </w:rPr>
        <w:t>.</w:t>
      </w:r>
    </w:p>
    <w:p w14:paraId="602DEE0A" w14:textId="5D11DB62" w:rsidR="00136209" w:rsidRDefault="00136209" w:rsidP="00370A56">
      <w:pPr>
        <w:pStyle w:val="BodytextIndented"/>
        <w:jc w:val="center"/>
        <w:rPr>
          <w:color w:val="auto"/>
          <w:lang w:val="en-GB"/>
        </w:rPr>
      </w:pPr>
    </w:p>
    <w:p w14:paraId="111A3212" w14:textId="77777777" w:rsidR="00136209" w:rsidRDefault="00136209" w:rsidP="00370A56">
      <w:pPr>
        <w:pStyle w:val="BodytextIndented"/>
        <w:jc w:val="center"/>
        <w:rPr>
          <w:color w:val="auto"/>
          <w:lang w:val="en-GB"/>
        </w:rPr>
      </w:pPr>
    </w:p>
    <w:p w14:paraId="066BE59B" w14:textId="77777777" w:rsidR="00F34587" w:rsidRDefault="00F34587" w:rsidP="00370A56">
      <w:pPr>
        <w:pStyle w:val="BodytextIndented"/>
        <w:jc w:val="center"/>
        <w:rPr>
          <w:color w:val="auto"/>
          <w:lang w:val="en-GB"/>
        </w:rPr>
      </w:pPr>
    </w:p>
    <w:p w14:paraId="49B52AD3" w14:textId="298D58B8" w:rsidR="0000273C" w:rsidRDefault="0000273C" w:rsidP="00ED639D">
      <w:pPr>
        <w:pStyle w:val="Bodytext"/>
        <w:ind w:firstLine="284"/>
        <w:rPr>
          <w:lang w:val="en-GB"/>
        </w:rPr>
      </w:pPr>
      <w:r w:rsidRPr="0000273C">
        <w:rPr>
          <w:lang w:val="en-GB"/>
        </w:rPr>
        <w:t xml:space="preserve">Figure </w:t>
      </w:r>
      <w:r>
        <w:rPr>
          <w:lang w:val="en-GB"/>
        </w:rPr>
        <w:t>3</w:t>
      </w:r>
      <w:r w:rsidRPr="0000273C">
        <w:rPr>
          <w:lang w:val="en-GB"/>
        </w:rPr>
        <w:t xml:space="preserve"> shows a simplified block diagram of the </w:t>
      </w:r>
      <w:r w:rsidR="00562D20">
        <w:rPr>
          <w:lang w:val="en-GB"/>
        </w:rPr>
        <w:t>autonomous car</w:t>
      </w:r>
      <w:r w:rsidRPr="0000273C">
        <w:rPr>
          <w:lang w:val="en-GB"/>
        </w:rPr>
        <w:t xml:space="preserve"> system for training data</w:t>
      </w:r>
      <w:r w:rsidR="003454BA">
        <w:rPr>
          <w:lang w:val="en-GB"/>
        </w:rPr>
        <w:t xml:space="preserve"> collection</w:t>
      </w:r>
      <w:r w:rsidR="000F3D60">
        <w:rPr>
          <w:lang w:val="en-GB"/>
        </w:rPr>
        <w:t xml:space="preserve"> that adopt</w:t>
      </w:r>
      <w:r w:rsidR="00083B09">
        <w:rPr>
          <w:lang w:val="en-GB"/>
        </w:rPr>
        <w:t>ed</w:t>
      </w:r>
      <w:r w:rsidR="000F3D60">
        <w:rPr>
          <w:lang w:val="en-GB"/>
        </w:rPr>
        <w:t xml:space="preserve"> from NVIDIA</w:t>
      </w:r>
      <w:r w:rsidR="00474641">
        <w:rPr>
          <w:lang w:val="en-GB"/>
        </w:rPr>
        <w:t xml:space="preserve"> DAVE-2</w:t>
      </w:r>
      <w:r w:rsidR="000F3D60">
        <w:rPr>
          <w:lang w:val="en-GB"/>
        </w:rPr>
        <w:t xml:space="preserve"> model </w:t>
      </w:r>
      <w:r w:rsidR="007B00CE">
        <w:rPr>
          <w:lang w:val="en-GB"/>
        </w:rPr>
        <w:fldChar w:fldCharType="begin" w:fldLock="1"/>
      </w:r>
      <w:r w:rsidR="007B00CE">
        <w:rPr>
          <w:lang w:val="en-GB"/>
        </w:rPr>
        <w:instrText>ADDIN CSL_CITATION {"citationItems":[{"id":"ITEM-1","itemData":{"abstract":"We trained a convolutional neural network (CNN) to map raw pixels from a single front-facing camera directly to steering commands. This end-to-end approach proved surprisingly powerful. With minimum training data from humans the system learns to drive in traffic on local roads with or without lane markings and on highways. It also operates in areas with unclear visual guidance such as in parking lots and on unpaved roads. The system automatically learns internal representations of the necessary processing steps such as detecting useful road features with only the human steering angle as the training signal. We never explicitly trained it to detect, for example, the outline of roads. Compared to explicit decomposition of the problem, such as lane marking detection, path planning, and control, our end-to-end system optimizes all processing steps simultaneously. We argue that this will eventually lead to better performance and smaller systems. Better performance will result because the internal components self-optimize to maximize overall system performance, instead of optimizing human-selected intermediate criteria, e.g., lane detection. Such criteria understandably are selected for ease of human interpretation which doesn't automatically guarantee maximum system performance. Smaller networks are possible because the system learns to solve the problem with the minimal number of processing steps. We used an NVIDIA DevBox and Torch 7 for training and an NVIDIA DRIVE(TM) PX self-driving car computer also running Torch 7 for determining where to drive. The system operates at 30 frames per second (FPS).","author":[{"dropping-particle":"","family":"Bojarski","given":"Mariusz","non-dropping-particle":"","parse-names":false,"suffix":""},{"dropping-particle":"","family":"Testa","given":"Davide","non-dropping-particle":"Del","parse-names":false,"suffix":""},{"dropping-particle":"","family":"Dworakowski","given":"Daniel","non-dropping-particle":"","parse-names":false,"suffix":""},{"dropping-particle":"","family":"Firner","given":"Bernhard","non-dropping-particle":"","parse-names":false,"suffix":""},{"dropping-particle":"","family":"Flepp","given":"Beat","non-dropping-particle":"","parse-names":false,"suffix":""},{"dropping-particle":"","family":"Goyal","given":"Prasoon","non-dropping-particle":"","parse-names":false,"suffix":""},{"dropping-particle":"","family":"Jackel","given":"Lawrence D.","non-dropping-particle":"","parse-names":false,"suffix":""},{"dropping-particle":"","family":"Monfort","given":"Mathew","non-dropping-particle":"","parse-names":false,"suffix":""},{"dropping-particle":"","family":"Muller","given":"Urs","non-dropping-particle":"","parse-names":false,"suffix":""},{"dropping-particle":"","family":"Zhang","given":"Jiakai","non-dropping-particle":"","parse-names":false,"suffix":""},{"dropping-particle":"","family":"Zhang","given":"Xin","non-dropping-particle":"","parse-names":false,"suffix":""},{"dropping-particle":"","family":"Zhao","given":"Jake","non-dropping-particle":"","parse-names":false,"suffix":""},{"dropping-particle":"","family":"Zieba","given":"Karol","non-dropping-particle":"","parse-names":false,"suffix":""}],"id":"ITEM-1","issued":{"date-parts":[["2016"]]},"page":"1-9","title":"End to End Learning for Self-Driving Cars","type":"article-journal"},"uris":["http://www.mendeley.com/documents/?uuid=bbe79204-efbe-4195-bbd2-ae8a50eab53c"]}],"mendeley":{"formattedCitation":"[10]","plainTextFormattedCitation":"[10]"},"properties":{"noteIndex":0},"schema":"https://github.com/citation-style-language/schema/raw/master/csl-citation.json"}</w:instrText>
      </w:r>
      <w:r w:rsidR="007B00CE">
        <w:rPr>
          <w:lang w:val="en-GB"/>
        </w:rPr>
        <w:fldChar w:fldCharType="separate"/>
      </w:r>
      <w:r w:rsidR="007B00CE" w:rsidRPr="007B00CE">
        <w:rPr>
          <w:noProof/>
          <w:lang w:val="en-GB"/>
        </w:rPr>
        <w:t>[10]</w:t>
      </w:r>
      <w:r w:rsidR="007B00CE">
        <w:rPr>
          <w:lang w:val="en-GB"/>
        </w:rPr>
        <w:fldChar w:fldCharType="end"/>
      </w:r>
      <w:r w:rsidR="001879E6">
        <w:rPr>
          <w:lang w:val="en-GB"/>
        </w:rPr>
        <w:t xml:space="preserve">. </w:t>
      </w:r>
      <w:r w:rsidR="00BA53FF" w:rsidRPr="00BA53FF">
        <w:rPr>
          <w:lang w:val="en-GB"/>
        </w:rPr>
        <w:t xml:space="preserve">Images </w:t>
      </w:r>
      <w:r w:rsidR="00BA53FF">
        <w:rPr>
          <w:lang w:val="en-GB"/>
        </w:rPr>
        <w:t xml:space="preserve">from the three cameras and steering angle </w:t>
      </w:r>
      <w:r w:rsidR="00BA53FF" w:rsidRPr="00BA53FF">
        <w:rPr>
          <w:lang w:val="en-GB"/>
        </w:rPr>
        <w:t>are fed into a CNN</w:t>
      </w:r>
      <w:r w:rsidR="001C1202">
        <w:rPr>
          <w:lang w:val="en-GB"/>
        </w:rPr>
        <w:t>.</w:t>
      </w:r>
      <w:r w:rsidR="00BA53FF" w:rsidRPr="00BA53FF">
        <w:rPr>
          <w:lang w:val="en-GB"/>
        </w:rPr>
        <w:t xml:space="preserve"> </w:t>
      </w:r>
      <w:r w:rsidR="001C1202">
        <w:rPr>
          <w:lang w:val="en-GB"/>
        </w:rPr>
        <w:t>CNN</w:t>
      </w:r>
      <w:r w:rsidR="00BA53FF" w:rsidRPr="00BA53FF">
        <w:rPr>
          <w:lang w:val="en-GB"/>
        </w:rPr>
        <w:t xml:space="preserve"> then computes a </w:t>
      </w:r>
      <w:r w:rsidR="00BA53FF">
        <w:rPr>
          <w:lang w:val="en-GB"/>
        </w:rPr>
        <w:t>prediction model of</w:t>
      </w:r>
      <w:r w:rsidR="00BA53FF" w:rsidRPr="00BA53FF">
        <w:rPr>
          <w:lang w:val="en-GB"/>
        </w:rPr>
        <w:t xml:space="preserve"> steering command. The </w:t>
      </w:r>
      <w:r w:rsidR="00BA53FF">
        <w:rPr>
          <w:lang w:val="en-GB"/>
        </w:rPr>
        <w:t>actual model of steering</w:t>
      </w:r>
      <w:r w:rsidR="00BA53FF" w:rsidRPr="00BA53FF">
        <w:rPr>
          <w:lang w:val="en-GB"/>
        </w:rPr>
        <w:t xml:space="preserve"> command is compared to the </w:t>
      </w:r>
      <w:r w:rsidR="00BA53FF">
        <w:rPr>
          <w:lang w:val="en-GB"/>
        </w:rPr>
        <w:t>prediction</w:t>
      </w:r>
      <w:r w:rsidR="00BA53FF" w:rsidRPr="00BA53FF">
        <w:rPr>
          <w:lang w:val="en-GB"/>
        </w:rPr>
        <w:t xml:space="preserve"> </w:t>
      </w:r>
      <w:r w:rsidR="00147AEA">
        <w:rPr>
          <w:lang w:val="en-GB"/>
        </w:rPr>
        <w:t>model</w:t>
      </w:r>
      <w:r w:rsidR="00BA53FF" w:rsidRPr="00BA53FF">
        <w:rPr>
          <w:lang w:val="en-GB"/>
        </w:rPr>
        <w:t xml:space="preserve"> and the weights of the CNN are adjusted to bring the CNN output closer to the desired output</w:t>
      </w:r>
      <w:r w:rsidR="001C1202">
        <w:rPr>
          <w:lang w:val="en-GB"/>
        </w:rPr>
        <w:t>.</w:t>
      </w:r>
      <w:r w:rsidR="009233E4">
        <w:rPr>
          <w:lang w:val="en-GB"/>
        </w:rPr>
        <w:t xml:space="preserve"> The back propagation is used to accomplish the weight adjustment.</w:t>
      </w:r>
    </w:p>
    <w:p w14:paraId="166004D1" w14:textId="7B3A3075" w:rsidR="001C1202" w:rsidRDefault="001C1202" w:rsidP="001C1202">
      <w:pPr>
        <w:pStyle w:val="BodytextIndented"/>
        <w:rPr>
          <w:lang w:val="en-GB"/>
        </w:rPr>
      </w:pPr>
      <w:r>
        <w:rPr>
          <w:lang w:val="en-GB"/>
        </w:rPr>
        <w:t>After training process finish, the system generates steering model and this model will be used for driving command base on single centre camera</w:t>
      </w:r>
      <w:r w:rsidR="0078028D">
        <w:rPr>
          <w:lang w:val="en-GB"/>
        </w:rPr>
        <w:t xml:space="preserve"> as shown in figure 4</w:t>
      </w:r>
      <w:r>
        <w:rPr>
          <w:lang w:val="en-GB"/>
        </w:rPr>
        <w:t>.</w:t>
      </w:r>
    </w:p>
    <w:p w14:paraId="77E7A37F" w14:textId="10D605FA" w:rsidR="00DD00CE" w:rsidRDefault="00DD00CE" w:rsidP="001E19B0">
      <w:pPr>
        <w:pStyle w:val="BodytextIndented"/>
        <w:ind w:firstLine="0"/>
        <w:rPr>
          <w:lang w:val="en-GB"/>
        </w:rPr>
      </w:pPr>
    </w:p>
    <w:p w14:paraId="7956FEA0" w14:textId="75FF3017" w:rsidR="00DD00CE" w:rsidRDefault="00DD00CE" w:rsidP="00EF31B3">
      <w:pPr>
        <w:pStyle w:val="BodytextIndented"/>
        <w:ind w:firstLine="0"/>
        <w:rPr>
          <w:lang w:val="en-GB"/>
        </w:rPr>
      </w:pPr>
    </w:p>
    <w:p w14:paraId="760A41BD" w14:textId="424EF445" w:rsidR="00DD00CE" w:rsidRDefault="002031B8" w:rsidP="001879E6">
      <w:pPr>
        <w:pStyle w:val="BodytextIndented"/>
        <w:rPr>
          <w:lang w:val="en-GB"/>
        </w:rPr>
      </w:pPr>
      <w:r>
        <w:rPr>
          <w:noProof/>
          <w:lang w:val="en-GB"/>
        </w:rPr>
        <mc:AlternateContent>
          <mc:Choice Requires="wpg">
            <w:drawing>
              <wp:anchor distT="0" distB="0" distL="114300" distR="114300" simplePos="0" relativeHeight="251668992" behindDoc="0" locked="0" layoutInCell="1" allowOverlap="1" wp14:anchorId="6B8580D9" wp14:editId="04D74D34">
                <wp:simplePos x="0" y="0"/>
                <wp:positionH relativeFrom="column">
                  <wp:posOffset>817373</wp:posOffset>
                </wp:positionH>
                <wp:positionV relativeFrom="paragraph">
                  <wp:posOffset>-166363</wp:posOffset>
                </wp:positionV>
                <wp:extent cx="3990975" cy="2351405"/>
                <wp:effectExtent l="0" t="0" r="28575" b="0"/>
                <wp:wrapNone/>
                <wp:docPr id="214" name="Group 214"/>
                <wp:cNvGraphicFramePr/>
                <a:graphic xmlns:a="http://schemas.openxmlformats.org/drawingml/2006/main">
                  <a:graphicData uri="http://schemas.microsoft.com/office/word/2010/wordprocessingGroup">
                    <wpg:wgp>
                      <wpg:cNvGrpSpPr/>
                      <wpg:grpSpPr>
                        <a:xfrm>
                          <a:off x="0" y="0"/>
                          <a:ext cx="3990975" cy="2351405"/>
                          <a:chOff x="0" y="0"/>
                          <a:chExt cx="3990975" cy="2351405"/>
                        </a:xfrm>
                      </wpg:grpSpPr>
                      <wps:wsp>
                        <wps:cNvPr id="38" name="Text Box 2"/>
                        <wps:cNvSpPr txBox="1">
                          <a:spLocks noChangeArrowheads="1"/>
                        </wps:cNvSpPr>
                        <wps:spPr bwMode="auto">
                          <a:xfrm>
                            <a:off x="0" y="813975"/>
                            <a:ext cx="1077595" cy="260985"/>
                          </a:xfrm>
                          <a:prstGeom prst="rect">
                            <a:avLst/>
                          </a:prstGeom>
                          <a:solidFill>
                            <a:srgbClr val="FFFFFF"/>
                          </a:solidFill>
                          <a:ln w="9525">
                            <a:solidFill>
                              <a:srgbClr val="000000"/>
                            </a:solidFill>
                            <a:miter lim="800000"/>
                            <a:headEnd/>
                            <a:tailEnd/>
                          </a:ln>
                        </wps:spPr>
                        <wps:txbx>
                          <w:txbxContent>
                            <w:p w14:paraId="190337F0" w14:textId="7A9602A5" w:rsidR="00936611" w:rsidRDefault="00936611" w:rsidP="000E7849">
                              <w:r>
                                <w:t>Centre Camera</w:t>
                              </w:r>
                            </w:p>
                          </w:txbxContent>
                        </wps:txbx>
                        <wps:bodyPr rot="0" vert="horz" wrap="square" lIns="91440" tIns="45720" rIns="91440" bIns="45720" anchor="t" anchorCtr="0">
                          <a:spAutoFit/>
                        </wps:bodyPr>
                      </wps:wsp>
                      <wpg:grpSp>
                        <wpg:cNvPr id="213" name="Group 213"/>
                        <wpg:cNvGrpSpPr/>
                        <wpg:grpSpPr>
                          <a:xfrm>
                            <a:off x="0" y="0"/>
                            <a:ext cx="3990975" cy="2351405"/>
                            <a:chOff x="0" y="0"/>
                            <a:chExt cx="3991599" cy="2351490"/>
                          </a:xfrm>
                        </wpg:grpSpPr>
                        <wps:wsp>
                          <wps:cNvPr id="200" name="Text Box 2"/>
                          <wps:cNvSpPr txBox="1">
                            <a:spLocks noChangeArrowheads="1"/>
                          </wps:cNvSpPr>
                          <wps:spPr bwMode="auto">
                            <a:xfrm>
                              <a:off x="1997937" y="1390100"/>
                              <a:ext cx="1500505" cy="961390"/>
                            </a:xfrm>
                            <a:prstGeom prst="rect">
                              <a:avLst/>
                            </a:prstGeom>
                            <a:solidFill>
                              <a:srgbClr val="FFFFFF"/>
                            </a:solidFill>
                            <a:ln w="9525">
                              <a:noFill/>
                              <a:miter lim="800000"/>
                              <a:headEnd/>
                              <a:tailEnd/>
                            </a:ln>
                          </wps:spPr>
                          <wps:txbx>
                            <w:txbxContent>
                              <w:p w14:paraId="52BEC8F2" w14:textId="2AD6EACF" w:rsidR="00936611" w:rsidRDefault="00936611" w:rsidP="00B1185A">
                                <w:r>
                                  <w:t>Correction value</w:t>
                                </w:r>
                              </w:p>
                            </w:txbxContent>
                          </wps:txbx>
                          <wps:bodyPr rot="0" vert="horz" wrap="square" lIns="91440" tIns="45720" rIns="91440" bIns="45720" anchor="t" anchorCtr="0">
                            <a:noAutofit/>
                          </wps:bodyPr>
                        </wps:wsp>
                        <wps:wsp>
                          <wps:cNvPr id="199" name="Text Box 2"/>
                          <wps:cNvSpPr txBox="1">
                            <a:spLocks noChangeArrowheads="1"/>
                          </wps:cNvSpPr>
                          <wps:spPr bwMode="auto">
                            <a:xfrm>
                              <a:off x="2341498" y="581411"/>
                              <a:ext cx="898525" cy="833755"/>
                            </a:xfrm>
                            <a:prstGeom prst="rect">
                              <a:avLst/>
                            </a:prstGeom>
                            <a:solidFill>
                              <a:srgbClr val="FFFFFF"/>
                            </a:solidFill>
                            <a:ln w="9525">
                              <a:noFill/>
                              <a:miter lim="800000"/>
                              <a:headEnd/>
                              <a:tailEnd/>
                            </a:ln>
                          </wps:spPr>
                          <wps:txbx>
                            <w:txbxContent>
                              <w:p w14:paraId="7BAFDE81" w14:textId="77777777" w:rsidR="00936611" w:rsidRDefault="00936611" w:rsidP="00B1185A">
                                <w:r>
                                  <w:t>Prediction</w:t>
                                </w:r>
                              </w:p>
                              <w:p w14:paraId="5EE3CCD1" w14:textId="73474BE0" w:rsidR="00936611" w:rsidRDefault="00936611" w:rsidP="00B1185A">
                                <w:r>
                                  <w:t>value</w:t>
                                </w:r>
                              </w:p>
                            </w:txbxContent>
                          </wps:txbx>
                          <wps:bodyPr rot="0" vert="horz" wrap="square" lIns="91440" tIns="45720" rIns="91440" bIns="45720" anchor="t" anchorCtr="0">
                            <a:noAutofit/>
                          </wps:bodyPr>
                        </wps:wsp>
                        <wps:wsp>
                          <wps:cNvPr id="198" name="Text Box 2"/>
                          <wps:cNvSpPr txBox="1">
                            <a:spLocks noChangeArrowheads="1"/>
                          </wps:cNvSpPr>
                          <wps:spPr bwMode="auto">
                            <a:xfrm>
                              <a:off x="2531778" y="163852"/>
                              <a:ext cx="1146810" cy="260985"/>
                            </a:xfrm>
                            <a:prstGeom prst="rect">
                              <a:avLst/>
                            </a:prstGeom>
                            <a:solidFill>
                              <a:srgbClr val="FFFFFF"/>
                            </a:solidFill>
                            <a:ln w="9525">
                              <a:noFill/>
                              <a:miter lim="800000"/>
                              <a:headEnd/>
                              <a:tailEnd/>
                            </a:ln>
                          </wps:spPr>
                          <wps:txbx>
                            <w:txbxContent>
                              <w:p w14:paraId="772002F7" w14:textId="33734BF1" w:rsidR="00936611" w:rsidRDefault="00936611">
                                <w:r>
                                  <w:t>Actual value</w:t>
                                </w:r>
                              </w:p>
                            </w:txbxContent>
                          </wps:txbx>
                          <wps:bodyPr rot="0" vert="horz" wrap="square" lIns="91440" tIns="45720" rIns="91440" bIns="45720" anchor="t" anchorCtr="0">
                            <a:spAutoFit/>
                          </wps:bodyPr>
                        </wps:wsp>
                        <wps:wsp>
                          <wps:cNvPr id="36" name="Text Box 2"/>
                          <wps:cNvSpPr txBox="1">
                            <a:spLocks noChangeArrowheads="1"/>
                          </wps:cNvSpPr>
                          <wps:spPr bwMode="auto">
                            <a:xfrm>
                              <a:off x="1707232" y="644837"/>
                              <a:ext cx="552450" cy="633730"/>
                            </a:xfrm>
                            <a:prstGeom prst="rect">
                              <a:avLst/>
                            </a:prstGeom>
                            <a:solidFill>
                              <a:srgbClr val="FFFFFF"/>
                            </a:solidFill>
                            <a:ln w="9525">
                              <a:solidFill>
                                <a:srgbClr val="000000"/>
                              </a:solidFill>
                              <a:miter lim="800000"/>
                              <a:headEnd/>
                              <a:tailEnd/>
                            </a:ln>
                          </wps:spPr>
                          <wps:txbx>
                            <w:txbxContent>
                              <w:p w14:paraId="6382C1A8" w14:textId="77777777" w:rsidR="00936611" w:rsidRDefault="00936611"/>
                              <w:p w14:paraId="42A842A5" w14:textId="1986CD68" w:rsidR="00936611" w:rsidRDefault="00936611">
                                <w:r>
                                  <w:t>CNN</w:t>
                                </w:r>
                              </w:p>
                            </w:txbxContent>
                          </wps:txbx>
                          <wps:bodyPr rot="0" vert="horz" wrap="square" lIns="91440" tIns="45720" rIns="91440" bIns="45720" anchor="t" anchorCtr="0">
                            <a:noAutofit/>
                          </wps:bodyPr>
                        </wps:wsp>
                        <wps:wsp>
                          <wps:cNvPr id="37" name="Text Box 2"/>
                          <wps:cNvSpPr txBox="1">
                            <a:spLocks noChangeArrowheads="1"/>
                          </wps:cNvSpPr>
                          <wps:spPr bwMode="auto">
                            <a:xfrm>
                              <a:off x="0" y="1183963"/>
                              <a:ext cx="1090930" cy="260985"/>
                            </a:xfrm>
                            <a:prstGeom prst="rect">
                              <a:avLst/>
                            </a:prstGeom>
                            <a:solidFill>
                              <a:srgbClr val="FFFFFF"/>
                            </a:solidFill>
                            <a:ln w="9525">
                              <a:solidFill>
                                <a:srgbClr val="000000"/>
                              </a:solidFill>
                              <a:miter lim="800000"/>
                              <a:headEnd/>
                              <a:tailEnd/>
                            </a:ln>
                          </wps:spPr>
                          <wps:txbx>
                            <w:txbxContent>
                              <w:p w14:paraId="7C3E96E1" w14:textId="5267A86C" w:rsidR="00936611" w:rsidRDefault="00936611">
                                <w:r>
                                  <w:t>Left Camera</w:t>
                                </w:r>
                              </w:p>
                            </w:txbxContent>
                          </wps:txbx>
                          <wps:bodyPr rot="0" vert="horz" wrap="square" lIns="91440" tIns="45720" rIns="91440" bIns="45720" anchor="t" anchorCtr="0">
                            <a:spAutoFit/>
                          </wps:bodyPr>
                        </wps:wsp>
                        <wps:wsp>
                          <wps:cNvPr id="39" name="Text Box 2"/>
                          <wps:cNvSpPr txBox="1">
                            <a:spLocks noChangeArrowheads="1"/>
                          </wps:cNvSpPr>
                          <wps:spPr bwMode="auto">
                            <a:xfrm>
                              <a:off x="21142" y="449272"/>
                              <a:ext cx="1070610" cy="260985"/>
                            </a:xfrm>
                            <a:prstGeom prst="rect">
                              <a:avLst/>
                            </a:prstGeom>
                            <a:solidFill>
                              <a:srgbClr val="FFFFFF"/>
                            </a:solidFill>
                            <a:ln w="9525">
                              <a:solidFill>
                                <a:srgbClr val="000000"/>
                              </a:solidFill>
                              <a:miter lim="800000"/>
                              <a:headEnd/>
                              <a:tailEnd/>
                            </a:ln>
                          </wps:spPr>
                          <wps:txbx>
                            <w:txbxContent>
                              <w:p w14:paraId="2C10222F" w14:textId="4CD7ACF7" w:rsidR="00936611" w:rsidRDefault="00936611" w:rsidP="000E7849">
                                <w:r>
                                  <w:t>Right Camera</w:t>
                                </w:r>
                              </w:p>
                            </w:txbxContent>
                          </wps:txbx>
                          <wps:bodyPr rot="0" vert="horz" wrap="square" lIns="91440" tIns="45720" rIns="91440" bIns="45720" anchor="t" anchorCtr="0">
                            <a:spAutoFit/>
                          </wps:bodyPr>
                        </wps:wsp>
                        <wps:wsp>
                          <wps:cNvPr id="40" name="Text Box 2"/>
                          <wps:cNvSpPr txBox="1">
                            <a:spLocks noChangeArrowheads="1"/>
                          </wps:cNvSpPr>
                          <wps:spPr bwMode="auto">
                            <a:xfrm>
                              <a:off x="5285" y="0"/>
                              <a:ext cx="1063625" cy="260985"/>
                            </a:xfrm>
                            <a:prstGeom prst="rect">
                              <a:avLst/>
                            </a:prstGeom>
                            <a:solidFill>
                              <a:srgbClr val="FFFFFF"/>
                            </a:solidFill>
                            <a:ln w="9525">
                              <a:solidFill>
                                <a:srgbClr val="000000"/>
                              </a:solidFill>
                              <a:miter lim="800000"/>
                              <a:headEnd/>
                              <a:tailEnd/>
                            </a:ln>
                          </wps:spPr>
                          <wps:txbx>
                            <w:txbxContent>
                              <w:p w14:paraId="0AF1AEE7" w14:textId="3E29896E" w:rsidR="00936611" w:rsidRDefault="00936611" w:rsidP="000E7849">
                                <w:r>
                                  <w:t>Steering angle</w:t>
                                </w:r>
                              </w:p>
                            </w:txbxContent>
                          </wps:txbx>
                          <wps:bodyPr rot="0" vert="horz" wrap="square" lIns="91440" tIns="45720" rIns="91440" bIns="45720" anchor="t" anchorCtr="0">
                            <a:spAutoFit/>
                          </wps:bodyPr>
                        </wps:wsp>
                        <wps:wsp>
                          <wps:cNvPr id="42" name="Connector: Elbow 42"/>
                          <wps:cNvCnPr/>
                          <wps:spPr>
                            <a:xfrm>
                              <a:off x="1099394" y="576125"/>
                              <a:ext cx="598563" cy="32489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Connector: Elbow 43"/>
                          <wps:cNvCnPr/>
                          <wps:spPr>
                            <a:xfrm>
                              <a:off x="1083537" y="951399"/>
                              <a:ext cx="613979" cy="8937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Connector: Elbow 44"/>
                          <wps:cNvCnPr/>
                          <wps:spPr>
                            <a:xfrm flipV="1">
                              <a:off x="1094109" y="1170309"/>
                              <a:ext cx="606018" cy="128516"/>
                            </a:xfrm>
                            <a:prstGeom prst="bentConnector3">
                              <a:avLst>
                                <a:gd name="adj1" fmla="val 5874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Text Box 2"/>
                          <wps:cNvSpPr txBox="1">
                            <a:spLocks noChangeArrowheads="1"/>
                          </wps:cNvSpPr>
                          <wps:spPr bwMode="auto">
                            <a:xfrm>
                              <a:off x="3118474" y="734692"/>
                              <a:ext cx="873125" cy="421640"/>
                            </a:xfrm>
                            <a:prstGeom prst="rect">
                              <a:avLst/>
                            </a:prstGeom>
                            <a:solidFill>
                              <a:srgbClr val="FFFFFF"/>
                            </a:solidFill>
                            <a:ln w="9525">
                              <a:solidFill>
                                <a:srgbClr val="000000"/>
                              </a:solidFill>
                              <a:miter lim="800000"/>
                              <a:headEnd/>
                              <a:tailEnd/>
                            </a:ln>
                          </wps:spPr>
                          <wps:txbx>
                            <w:txbxContent>
                              <w:p w14:paraId="6D033039" w14:textId="77777777" w:rsidR="00936611" w:rsidRDefault="00936611" w:rsidP="00DD00CE">
                                <w:r>
                                  <w:t>Error/</w:t>
                                </w:r>
                              </w:p>
                              <w:p w14:paraId="2E5DE87A" w14:textId="77777777" w:rsidR="00936611" w:rsidRDefault="00936611" w:rsidP="00DD00CE">
                                <w:r>
                                  <w:t>Adjustment</w:t>
                                </w:r>
                              </w:p>
                            </w:txbxContent>
                          </wps:txbx>
                          <wps:bodyPr rot="0" vert="horz" wrap="square" lIns="91440" tIns="45720" rIns="91440" bIns="45720" anchor="t" anchorCtr="0">
                            <a:spAutoFit/>
                          </wps:bodyPr>
                        </wps:wsp>
                        <wps:wsp>
                          <wps:cNvPr id="62" name="Straight Connector 62"/>
                          <wps:cNvCnPr/>
                          <wps:spPr>
                            <a:xfrm flipV="1">
                              <a:off x="1062395" y="126854"/>
                              <a:ext cx="2389069" cy="158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flipV="1">
                              <a:off x="2267500" y="953602"/>
                              <a:ext cx="850974" cy="105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Text Box 2"/>
                          <wps:cNvSpPr txBox="1">
                            <a:spLocks noChangeArrowheads="1"/>
                          </wps:cNvSpPr>
                          <wps:spPr bwMode="auto">
                            <a:xfrm>
                              <a:off x="1490525" y="1680805"/>
                              <a:ext cx="1257935" cy="421640"/>
                            </a:xfrm>
                            <a:prstGeom prst="rect">
                              <a:avLst/>
                            </a:prstGeom>
                            <a:solidFill>
                              <a:srgbClr val="FFFFFF"/>
                            </a:solidFill>
                            <a:ln w="9525">
                              <a:solidFill>
                                <a:srgbClr val="000000"/>
                              </a:solidFill>
                              <a:miter lim="800000"/>
                              <a:headEnd/>
                              <a:tailEnd/>
                            </a:ln>
                          </wps:spPr>
                          <wps:txbx>
                            <w:txbxContent>
                              <w:p w14:paraId="48FF994D" w14:textId="34C8BC1D" w:rsidR="00936611" w:rsidRDefault="00936611">
                                <w:r>
                                  <w:t>Back propagation Weight</w:t>
                                </w:r>
                              </w:p>
                            </w:txbxContent>
                          </wps:txbx>
                          <wps:bodyPr rot="0" vert="horz" wrap="square" lIns="91440" tIns="45720" rIns="91440" bIns="45720" anchor="t" anchorCtr="0">
                            <a:spAutoFit/>
                          </wps:bodyPr>
                        </wps:wsp>
                        <wps:wsp>
                          <wps:cNvPr id="196" name="Connector: Elbow 196"/>
                          <wps:cNvCnPr/>
                          <wps:spPr>
                            <a:xfrm flipH="1">
                              <a:off x="2739016" y="1157536"/>
                              <a:ext cx="718835" cy="767608"/>
                            </a:xfrm>
                            <a:prstGeom prst="bentConnector3">
                              <a:avLst>
                                <a:gd name="adj1" fmla="val -220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flipV="1">
                              <a:off x="2021282" y="1285490"/>
                              <a:ext cx="0" cy="3964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63" name="Straight Arrow Connector 63"/>
                        <wps:cNvCnPr/>
                        <wps:spPr>
                          <a:xfrm>
                            <a:off x="3448381" y="116282"/>
                            <a:ext cx="0" cy="6025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8580D9" id="Group 214" o:spid="_x0000_s1057" style="position:absolute;left:0;text-align:left;margin-left:64.35pt;margin-top:-13.1pt;width:314.25pt;height:185.15pt;z-index:251668992;mso-width-relative:margin;mso-height-relative:margin" coordsize="39909,2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">
                <v:shape id="Text Box 2" o:spid="_x0000_s1058" type="#_x0000_t202" style="position:absolute;top:8139;width:1077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">
                  <v:textbox style="mso-fit-shape-to-text:t">
                    <w:txbxContent>
                      <w:p w14:paraId="190337F0" w14:textId="7A9602A5" w:rsidR="00936611" w:rsidRDefault="00936611" w:rsidP="000E7849">
                        <w:r>
                          <w:t>Centre Camera</w:t>
                        </w:r>
                      </w:p>
                    </w:txbxContent>
                  </v:textbox>
                </v:shape>
                <v:group id="Group 213" o:spid="_x0000_s1059" style="position:absolute;width:39909;height:23514" coordsize="39915,2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Text Box 2" o:spid="_x0000_s1060" type="#_x0000_t202" style="position:absolute;left:19979;top:13901;width:15005;height:9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52BEC8F2" w14:textId="2AD6EACF" w:rsidR="00936611" w:rsidRDefault="00936611" w:rsidP="00B1185A">
                          <w:r>
                            <w:t>Correction value</w:t>
                          </w:r>
                        </w:p>
                      </w:txbxContent>
                    </v:textbox>
                  </v:shape>
                  <v:shape id="Text Box 2" o:spid="_x0000_s1061" type="#_x0000_t202" style="position:absolute;left:23414;top:5814;width:8986;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7BAFDE81" w14:textId="77777777" w:rsidR="00936611" w:rsidRDefault="00936611" w:rsidP="00B1185A">
                          <w:r>
                            <w:t>Prediction</w:t>
                          </w:r>
                        </w:p>
                        <w:p w14:paraId="5EE3CCD1" w14:textId="73474BE0" w:rsidR="00936611" w:rsidRDefault="00936611" w:rsidP="00B1185A">
                          <w:r>
                            <w:t>value</w:t>
                          </w:r>
                        </w:p>
                      </w:txbxContent>
                    </v:textbox>
                  </v:shape>
                  <v:shape id="Text Box 2" o:spid="_x0000_s1062" type="#_x0000_t202" style="position:absolute;left:25317;top:1638;width:1146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" stroked="f">
                    <v:textbox style="mso-fit-shape-to-text:t">
                      <w:txbxContent>
                        <w:p w14:paraId="772002F7" w14:textId="33734BF1" w:rsidR="00936611" w:rsidRDefault="00936611">
                          <w:r>
                            <w:t>Actual value</w:t>
                          </w:r>
                        </w:p>
                      </w:txbxContent>
                    </v:textbox>
                  </v:shape>
                  <v:shape id="Text Box 2" o:spid="_x0000_s1063" type="#_x0000_t202" style="position:absolute;left:17072;top:6448;width:5524;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6382C1A8" w14:textId="77777777" w:rsidR="00936611" w:rsidRDefault="00936611"/>
                        <w:p w14:paraId="42A842A5" w14:textId="1986CD68" w:rsidR="00936611" w:rsidRDefault="00936611">
                          <w:r>
                            <w:t>CNN</w:t>
                          </w:r>
                        </w:p>
                      </w:txbxContent>
                    </v:textbox>
                  </v:shape>
                  <v:shape id="Text Box 2" o:spid="_x0000_s1064" type="#_x0000_t202" style="position:absolute;top:11839;width:1090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">
                    <v:textbox style="mso-fit-shape-to-text:t">
                      <w:txbxContent>
                        <w:p w14:paraId="7C3E96E1" w14:textId="5267A86C" w:rsidR="00936611" w:rsidRDefault="00936611">
                          <w:r>
                            <w:t>Left Camera</w:t>
                          </w:r>
                        </w:p>
                      </w:txbxContent>
                    </v:textbox>
                  </v:shape>
                  <v:shape id="Text Box 2" o:spid="_x0000_s1065" type="#_x0000_t202" style="position:absolute;left:211;top:4492;width:1070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">
                    <v:textbox style="mso-fit-shape-to-text:t">
                      <w:txbxContent>
                        <w:p w14:paraId="2C10222F" w14:textId="4CD7ACF7" w:rsidR="00936611" w:rsidRDefault="00936611" w:rsidP="000E7849">
                          <w:r>
                            <w:t>Right Camera</w:t>
                          </w:r>
                        </w:p>
                      </w:txbxContent>
                    </v:textbox>
                  </v:shape>
                  <v:shape id="Text Box 2" o:spid="_x0000_s1066" type="#_x0000_t202" style="position:absolute;left:52;width:1063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">
                    <v:textbox style="mso-fit-shape-to-text:t">
                      <w:txbxContent>
                        <w:p w14:paraId="0AF1AEE7" w14:textId="3E29896E" w:rsidR="00936611" w:rsidRDefault="00936611" w:rsidP="000E7849">
                          <w:r>
                            <w:t>Steering angle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2" o:spid="_x0000_s1067" type="#_x0000_t34" style="position:absolute;left:10993;top:5761;width:5986;height:324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" strokecolor="#4579b8 [3044]">
                    <v:stroke endarrow="block"/>
                  </v:shape>
                  <v:shape id="Connector: Elbow 43" o:spid="_x0000_s1068" type="#_x0000_t34" style="position:absolute;left:10835;top:9513;width:6140;height:8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" strokecolor="#4579b8 [3044]">
                    <v:stroke endarrow="block"/>
                  </v:shape>
                  <v:shape id="Connector: Elbow 44" o:spid="_x0000_s1069" type="#_x0000_t34" style="position:absolute;left:10941;top:11703;width:6060;height:128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" adj="12689" strokecolor="#4579b8 [3044]">
                    <v:stroke endarrow="block"/>
                  </v:shape>
                  <v:shape id="Text Box 2" o:spid="_x0000_s1070" type="#_x0000_t202" style="position:absolute;left:31184;top:7346;width:8731;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">
                    <v:textbox style="mso-fit-shape-to-text:t">
                      <w:txbxContent>
                        <w:p w14:paraId="6D033039" w14:textId="77777777" w:rsidR="00936611" w:rsidRDefault="00936611" w:rsidP="00DD00CE">
                          <w:r>
                            <w:t>Error/</w:t>
                          </w:r>
                        </w:p>
                        <w:p w14:paraId="2E5DE87A" w14:textId="77777777" w:rsidR="00936611" w:rsidRDefault="00936611" w:rsidP="00DD00CE">
                          <w:r>
                            <w:t>Adjustment</w:t>
                          </w:r>
                        </w:p>
                      </w:txbxContent>
                    </v:textbox>
                  </v:shape>
                  <v:line id="Straight Connector 62" o:spid="_x0000_s1071" style="position:absolute;flip:y;visibility:visible;mso-wrap-style:square" from="10623,1268" to="3451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" strokecolor="#4579b8 [3044]"/>
                  <v:shapetype id="_x0000_t32" coordsize="21600,21600" o:spt="32" o:oned="t" path="m,l21600,21600e" filled="f">
                    <v:path arrowok="t" fillok="f" o:connecttype="none"/>
                    <o:lock v:ext="edit" shapetype="t"/>
                  </v:shapetype>
                  <v:shape id="Straight Arrow Connector 194" o:spid="_x0000_s1072" type="#_x0000_t32" style="position:absolute;left:22675;top:9536;width:8509;height: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" strokecolor="#4579b8 [3044]">
                    <v:stroke endarrow="block"/>
                  </v:shape>
                  <v:shape id="Text Box 2" o:spid="_x0000_s1073" type="#_x0000_t202" style="position:absolute;left:14905;top:16808;width:1257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">
                    <v:textbox style="mso-fit-shape-to-text:t">
                      <w:txbxContent>
                        <w:p w14:paraId="48FF994D" w14:textId="34C8BC1D" w:rsidR="00936611" w:rsidRDefault="00936611">
                          <w:r>
                            <w:t>Back propagation Weight</w:t>
                          </w:r>
                        </w:p>
                      </w:txbxContent>
                    </v:textbox>
                  </v:shape>
                  <v:shape id="Connector: Elbow 196" o:spid="_x0000_s1074" type="#_x0000_t34" style="position:absolute;left:27390;top:11575;width:7188;height:767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" adj="-477" strokecolor="#4579b8 [3044]">
                    <v:stroke endarrow="block"/>
                  </v:shape>
                  <v:shape id="Straight Arrow Connector 197" o:spid="_x0000_s1075" type="#_x0000_t32" style="position:absolute;left:20212;top:12854;width:0;height:39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" strokecolor="#4579b8 [3044]">
                    <v:stroke endarrow="block"/>
                  </v:shape>
                </v:group>
                <v:shape id="Straight Arrow Connector 63" o:spid="_x0000_s1076" type="#_x0000_t32" style="position:absolute;left:34483;top:1162;width:0;height:6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" strokecolor="#4579b8 [3044]">
                  <v:stroke endarrow="block"/>
                </v:shape>
              </v:group>
            </w:pict>
          </mc:Fallback>
        </mc:AlternateContent>
      </w:r>
    </w:p>
    <w:p w14:paraId="3A97752A" w14:textId="30E31F87" w:rsidR="001879E6" w:rsidRDefault="001879E6" w:rsidP="001879E6">
      <w:pPr>
        <w:pStyle w:val="BodytextIndented"/>
        <w:rPr>
          <w:lang w:val="en-GB"/>
        </w:rPr>
      </w:pPr>
    </w:p>
    <w:p w14:paraId="64536FD3" w14:textId="5496C39E" w:rsidR="001879E6" w:rsidRDefault="001879E6" w:rsidP="001879E6">
      <w:pPr>
        <w:pStyle w:val="BodytextIndented"/>
        <w:rPr>
          <w:lang w:val="en-GB"/>
        </w:rPr>
      </w:pPr>
    </w:p>
    <w:p w14:paraId="5DCE8C04" w14:textId="6F0C50EC" w:rsidR="001879E6" w:rsidRDefault="001879E6" w:rsidP="001879E6">
      <w:pPr>
        <w:pStyle w:val="BodytextIndented"/>
        <w:rPr>
          <w:lang w:val="en-GB"/>
        </w:rPr>
      </w:pPr>
    </w:p>
    <w:p w14:paraId="0A0A1A17" w14:textId="2A2816F7" w:rsidR="001879E6" w:rsidRDefault="001879E6" w:rsidP="001879E6">
      <w:pPr>
        <w:pStyle w:val="BodytextIndented"/>
        <w:rPr>
          <w:lang w:val="en-GB"/>
        </w:rPr>
      </w:pPr>
    </w:p>
    <w:p w14:paraId="2D0782F1" w14:textId="3CBD29AD" w:rsidR="001879E6" w:rsidRDefault="001879E6" w:rsidP="001879E6">
      <w:pPr>
        <w:pStyle w:val="BodytextIndented"/>
        <w:rPr>
          <w:lang w:val="en-GB"/>
        </w:rPr>
      </w:pPr>
    </w:p>
    <w:p w14:paraId="63DC2A83" w14:textId="478D96F8" w:rsidR="001879E6" w:rsidRDefault="001879E6" w:rsidP="001879E6">
      <w:pPr>
        <w:pStyle w:val="BodytextIndented"/>
        <w:rPr>
          <w:lang w:val="en-GB"/>
        </w:rPr>
      </w:pPr>
    </w:p>
    <w:p w14:paraId="1218DE85" w14:textId="188C9F91" w:rsidR="001879E6" w:rsidRDefault="001879E6" w:rsidP="001879E6">
      <w:pPr>
        <w:pStyle w:val="BodytextIndented"/>
        <w:rPr>
          <w:lang w:val="en-GB"/>
        </w:rPr>
      </w:pPr>
    </w:p>
    <w:p w14:paraId="3BACA7A3" w14:textId="2AF4DD16" w:rsidR="000E7849" w:rsidRDefault="000E7849" w:rsidP="001879E6">
      <w:pPr>
        <w:pStyle w:val="BodytextIndented"/>
        <w:rPr>
          <w:lang w:val="en-GB"/>
        </w:rPr>
      </w:pPr>
    </w:p>
    <w:p w14:paraId="6AB3181E" w14:textId="37C1D06D" w:rsidR="000E7849" w:rsidRDefault="000E7849" w:rsidP="001879E6">
      <w:pPr>
        <w:pStyle w:val="BodytextIndented"/>
        <w:rPr>
          <w:lang w:val="en-GB"/>
        </w:rPr>
      </w:pPr>
    </w:p>
    <w:p w14:paraId="4483A753" w14:textId="3914C5C4" w:rsidR="001879E6" w:rsidRPr="001879E6" w:rsidRDefault="001879E6" w:rsidP="001879E6">
      <w:pPr>
        <w:pStyle w:val="BodytextIndented"/>
        <w:rPr>
          <w:lang w:val="en-GB"/>
        </w:rPr>
      </w:pPr>
    </w:p>
    <w:p w14:paraId="73822522" w14:textId="6017086B" w:rsidR="005852D9" w:rsidRDefault="005852D9" w:rsidP="005852D9">
      <w:pPr>
        <w:pStyle w:val="Bodytext"/>
        <w:rPr>
          <w:lang w:val="en-GB"/>
        </w:rPr>
      </w:pPr>
    </w:p>
    <w:p w14:paraId="23D79C69" w14:textId="54DBFFD7" w:rsidR="006D6043" w:rsidRDefault="006D6043" w:rsidP="006D6043">
      <w:pPr>
        <w:pStyle w:val="BodytextIndented"/>
        <w:rPr>
          <w:lang w:val="en-GB"/>
        </w:rPr>
      </w:pPr>
    </w:p>
    <w:p w14:paraId="59C1EA19" w14:textId="63055D5F" w:rsidR="0050474F" w:rsidRDefault="0050474F" w:rsidP="0050474F">
      <w:pPr>
        <w:pStyle w:val="BodytextIndented"/>
        <w:ind w:firstLine="0"/>
        <w:jc w:val="center"/>
        <w:rPr>
          <w:b/>
          <w:bCs/>
          <w:lang w:val="en-GB"/>
        </w:rPr>
      </w:pPr>
    </w:p>
    <w:p w14:paraId="41BDDD7A" w14:textId="66730969" w:rsidR="00ED639D" w:rsidRDefault="0050474F" w:rsidP="00ED639D">
      <w:pPr>
        <w:pStyle w:val="BodytextIndented"/>
        <w:ind w:firstLine="0"/>
        <w:jc w:val="center"/>
        <w:rPr>
          <w:lang w:val="en-GB"/>
        </w:rPr>
      </w:pPr>
      <w:r w:rsidRPr="0050474F">
        <w:rPr>
          <w:b/>
          <w:bCs/>
          <w:lang w:val="en-GB"/>
        </w:rPr>
        <w:t xml:space="preserve">Figure 3. </w:t>
      </w:r>
      <w:r>
        <w:rPr>
          <w:lang w:val="en-GB"/>
        </w:rPr>
        <w:t>Autonomous car training model.</w:t>
      </w:r>
    </w:p>
    <w:p w14:paraId="22FD5C8D" w14:textId="3273A252" w:rsidR="0050474F" w:rsidRDefault="0050474F" w:rsidP="0050474F">
      <w:pPr>
        <w:pStyle w:val="BodytextIndented"/>
        <w:ind w:firstLine="0"/>
        <w:jc w:val="center"/>
        <w:rPr>
          <w:lang w:val="en-GB"/>
        </w:rPr>
      </w:pPr>
    </w:p>
    <w:p w14:paraId="27EACBDF" w14:textId="20518A91" w:rsidR="0050474F" w:rsidRDefault="0050474F" w:rsidP="0050474F">
      <w:pPr>
        <w:pStyle w:val="BodytextIndented"/>
        <w:ind w:firstLine="0"/>
        <w:jc w:val="left"/>
        <w:rPr>
          <w:lang w:val="en-GB"/>
        </w:rPr>
      </w:pPr>
      <w:r>
        <w:rPr>
          <w:lang w:val="en-GB"/>
        </w:rPr>
        <w:t xml:space="preserve"> </w:t>
      </w:r>
    </w:p>
    <w:p w14:paraId="0E8CAD77" w14:textId="7FDFCF39" w:rsidR="001C1202" w:rsidRDefault="002031B8" w:rsidP="0050474F">
      <w:pPr>
        <w:pStyle w:val="BodytextIndented"/>
        <w:ind w:firstLine="0"/>
        <w:jc w:val="left"/>
        <w:rPr>
          <w:lang w:val="en-GB"/>
        </w:rPr>
      </w:pPr>
      <w:r>
        <w:rPr>
          <w:noProof/>
          <w:lang w:val="en-GB"/>
        </w:rPr>
        <mc:AlternateContent>
          <mc:Choice Requires="wpg">
            <w:drawing>
              <wp:anchor distT="0" distB="0" distL="114300" distR="114300" simplePos="0" relativeHeight="251667968" behindDoc="0" locked="0" layoutInCell="1" allowOverlap="1" wp14:anchorId="6D427E79" wp14:editId="52B986BA">
                <wp:simplePos x="0" y="0"/>
                <wp:positionH relativeFrom="column">
                  <wp:posOffset>907228</wp:posOffset>
                </wp:positionH>
                <wp:positionV relativeFrom="paragraph">
                  <wp:posOffset>41268</wp:posOffset>
                </wp:positionV>
                <wp:extent cx="4312887" cy="787400"/>
                <wp:effectExtent l="0" t="0" r="12065" b="12700"/>
                <wp:wrapNone/>
                <wp:docPr id="215" name="Group 215"/>
                <wp:cNvGraphicFramePr/>
                <a:graphic xmlns:a="http://schemas.openxmlformats.org/drawingml/2006/main">
                  <a:graphicData uri="http://schemas.microsoft.com/office/word/2010/wordprocessingGroup">
                    <wpg:wgp>
                      <wpg:cNvGrpSpPr/>
                      <wpg:grpSpPr>
                        <a:xfrm>
                          <a:off x="0" y="0"/>
                          <a:ext cx="4312887" cy="787400"/>
                          <a:chOff x="0" y="0"/>
                          <a:chExt cx="4312887" cy="787400"/>
                        </a:xfrm>
                      </wpg:grpSpPr>
                      <wps:wsp>
                        <wps:cNvPr id="202" name="Text Box 2"/>
                        <wps:cNvSpPr txBox="1">
                          <a:spLocks noChangeArrowheads="1"/>
                        </wps:cNvSpPr>
                        <wps:spPr bwMode="auto">
                          <a:xfrm>
                            <a:off x="0" y="237849"/>
                            <a:ext cx="1077595" cy="260985"/>
                          </a:xfrm>
                          <a:prstGeom prst="rect">
                            <a:avLst/>
                          </a:prstGeom>
                          <a:solidFill>
                            <a:srgbClr val="FFFFFF"/>
                          </a:solidFill>
                          <a:ln w="9525">
                            <a:solidFill>
                              <a:srgbClr val="000000"/>
                            </a:solidFill>
                            <a:miter lim="800000"/>
                            <a:headEnd/>
                            <a:tailEnd/>
                          </a:ln>
                        </wps:spPr>
                        <wps:txbx>
                          <w:txbxContent>
                            <w:p w14:paraId="1F41AB34" w14:textId="1365CB7D" w:rsidR="00936611" w:rsidRDefault="00936611" w:rsidP="00FF6E17">
                              <w:r>
                                <w:t>Centre Camera</w:t>
                              </w:r>
                            </w:p>
                          </w:txbxContent>
                        </wps:txbx>
                        <wps:bodyPr rot="0" vert="horz" wrap="square" lIns="91440" tIns="45720" rIns="91440" bIns="45720" anchor="t" anchorCtr="0">
                          <a:spAutoFit/>
                        </wps:bodyPr>
                      </wps:wsp>
                      <wps:wsp>
                        <wps:cNvPr id="203" name="Text Box 2"/>
                        <wps:cNvSpPr txBox="1">
                          <a:spLocks noChangeArrowheads="1"/>
                        </wps:cNvSpPr>
                        <wps:spPr bwMode="auto">
                          <a:xfrm>
                            <a:off x="1458811" y="0"/>
                            <a:ext cx="1210310" cy="787400"/>
                          </a:xfrm>
                          <a:prstGeom prst="rect">
                            <a:avLst/>
                          </a:prstGeom>
                          <a:solidFill>
                            <a:srgbClr val="FFFFFF"/>
                          </a:solidFill>
                          <a:ln w="9525">
                            <a:solidFill>
                              <a:srgbClr val="000000"/>
                            </a:solidFill>
                            <a:miter lim="800000"/>
                            <a:headEnd/>
                            <a:tailEnd/>
                          </a:ln>
                        </wps:spPr>
                        <wps:txbx>
                          <w:txbxContent>
                            <w:p w14:paraId="0BB7DD0E" w14:textId="77777777" w:rsidR="00936611" w:rsidRDefault="00936611" w:rsidP="00FF6E17"/>
                            <w:p w14:paraId="27A828F8" w14:textId="1C655991" w:rsidR="00936611" w:rsidRDefault="00936611" w:rsidP="00FF6E17">
                              <w:pPr>
                                <w:jc w:val="center"/>
                              </w:pPr>
                              <w:r>
                                <w:t>Trained CNN</w:t>
                              </w:r>
                            </w:p>
                            <w:p w14:paraId="060E519A" w14:textId="413498E7" w:rsidR="00936611" w:rsidRDefault="00936611" w:rsidP="00FF6E17">
                              <w:pPr>
                                <w:jc w:val="center"/>
                              </w:pPr>
                              <w:r>
                                <w:t>(Driving model)</w:t>
                              </w:r>
                            </w:p>
                          </w:txbxContent>
                        </wps:txbx>
                        <wps:bodyPr rot="0" vert="horz" wrap="square" lIns="91440" tIns="45720" rIns="91440" bIns="45720" anchor="t" anchorCtr="0">
                          <a:noAutofit/>
                        </wps:bodyPr>
                      </wps:wsp>
                      <wps:wsp>
                        <wps:cNvPr id="204" name="Text Box 2"/>
                        <wps:cNvSpPr txBox="1">
                          <a:spLocks noChangeArrowheads="1"/>
                        </wps:cNvSpPr>
                        <wps:spPr bwMode="auto">
                          <a:xfrm>
                            <a:off x="2954622" y="211422"/>
                            <a:ext cx="1358265" cy="295910"/>
                          </a:xfrm>
                          <a:prstGeom prst="rect">
                            <a:avLst/>
                          </a:prstGeom>
                          <a:solidFill>
                            <a:srgbClr val="FFFFFF"/>
                          </a:solidFill>
                          <a:ln w="9525">
                            <a:solidFill>
                              <a:srgbClr val="000000"/>
                            </a:solidFill>
                            <a:miter lim="800000"/>
                            <a:headEnd/>
                            <a:tailEnd/>
                          </a:ln>
                        </wps:spPr>
                        <wps:txbx>
                          <w:txbxContent>
                            <w:p w14:paraId="5ABA429C" w14:textId="18EF9507" w:rsidR="00936611" w:rsidRDefault="00936611">
                              <w:r>
                                <w:t>Steering command</w:t>
                              </w:r>
                            </w:p>
                          </w:txbxContent>
                        </wps:txbx>
                        <wps:bodyPr rot="0" vert="horz" wrap="square" lIns="91440" tIns="45720" rIns="91440" bIns="45720" anchor="t" anchorCtr="0">
                          <a:noAutofit/>
                        </wps:bodyPr>
                      </wps:wsp>
                      <wps:wsp>
                        <wps:cNvPr id="205" name="Straight Arrow Connector 205"/>
                        <wps:cNvCnPr/>
                        <wps:spPr>
                          <a:xfrm>
                            <a:off x="1083537" y="366905"/>
                            <a:ext cx="3647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a:off x="2674488" y="372190"/>
                            <a:ext cx="2959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427E79" id="Group 215" o:spid="_x0000_s1077" style="position:absolute;margin-left:71.45pt;margin-top:3.25pt;width:339.6pt;height:62pt;z-index:251667968" coordsize="43128,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">
                <v:shape id="Text Box 2" o:spid="_x0000_s1078" type="#_x0000_t202" style="position:absolute;top:2378;width:1077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">
                  <v:textbox style="mso-fit-shape-to-text:t">
                    <w:txbxContent>
                      <w:p w14:paraId="1F41AB34" w14:textId="1365CB7D" w:rsidR="00936611" w:rsidRDefault="00936611" w:rsidP="00FF6E17">
                        <w:r>
                          <w:t>Centre Camera</w:t>
                        </w:r>
                      </w:p>
                    </w:txbxContent>
                  </v:textbox>
                </v:shape>
                <v:shape id="Text Box 2" o:spid="_x0000_s1079" type="#_x0000_t202" style="position:absolute;left:14588;width:12103;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0BB7DD0E" w14:textId="77777777" w:rsidR="00936611" w:rsidRDefault="00936611" w:rsidP="00FF6E17"/>
                      <w:p w14:paraId="27A828F8" w14:textId="1C655991" w:rsidR="00936611" w:rsidRDefault="00936611" w:rsidP="00FF6E17">
                        <w:pPr>
                          <w:jc w:val="center"/>
                        </w:pPr>
                        <w:r>
                          <w:t>Trained CNN</w:t>
                        </w:r>
                      </w:p>
                      <w:p w14:paraId="060E519A" w14:textId="413498E7" w:rsidR="00936611" w:rsidRDefault="00936611" w:rsidP="00FF6E17">
                        <w:pPr>
                          <w:jc w:val="center"/>
                        </w:pPr>
                        <w:r>
                          <w:t>(Driving model)</w:t>
                        </w:r>
                      </w:p>
                    </w:txbxContent>
                  </v:textbox>
                </v:shape>
                <v:shape id="Text Box 2" o:spid="_x0000_s1080" type="#_x0000_t202" style="position:absolute;left:29546;top:2114;width:1358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5ABA429C" w14:textId="18EF9507" w:rsidR="00936611" w:rsidRDefault="00936611">
                        <w:r>
                          <w:t>Steering command</w:t>
                        </w:r>
                      </w:p>
                    </w:txbxContent>
                  </v:textbox>
                </v:shape>
                <v:shape id="Straight Arrow Connector 205" o:spid="_x0000_s1081" type="#_x0000_t32" style="position:absolute;left:10835;top:3669;width:36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" strokecolor="#4579b8 [3044]">
                  <v:stroke endarrow="block"/>
                </v:shape>
                <v:shape id="Straight Arrow Connector 206" o:spid="_x0000_s1082" type="#_x0000_t32" style="position:absolute;left:26744;top:3721;width:2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" strokecolor="#4579b8 [3044]">
                  <v:stroke endarrow="block"/>
                </v:shape>
              </v:group>
            </w:pict>
          </mc:Fallback>
        </mc:AlternateContent>
      </w:r>
    </w:p>
    <w:p w14:paraId="58FDEA07" w14:textId="4E662C8A" w:rsidR="001C1202" w:rsidRDefault="001C1202" w:rsidP="0050474F">
      <w:pPr>
        <w:pStyle w:val="BodytextIndented"/>
        <w:ind w:firstLine="0"/>
        <w:jc w:val="left"/>
        <w:rPr>
          <w:lang w:val="en-GB"/>
        </w:rPr>
      </w:pPr>
    </w:p>
    <w:p w14:paraId="6C593307" w14:textId="13780C4D" w:rsidR="001C1202" w:rsidRDefault="001C1202" w:rsidP="0050474F">
      <w:pPr>
        <w:pStyle w:val="BodytextIndented"/>
        <w:ind w:firstLine="0"/>
        <w:jc w:val="left"/>
        <w:rPr>
          <w:lang w:val="en-GB"/>
        </w:rPr>
      </w:pPr>
    </w:p>
    <w:p w14:paraId="41CC70C4" w14:textId="1CC2E5EE" w:rsidR="006D6043" w:rsidRDefault="006D6043" w:rsidP="006D6043">
      <w:pPr>
        <w:pStyle w:val="BodytextIndented"/>
        <w:rPr>
          <w:lang w:val="en-GB"/>
        </w:rPr>
      </w:pPr>
    </w:p>
    <w:p w14:paraId="6614DC68" w14:textId="12ECF722" w:rsidR="006D6043" w:rsidRDefault="006D6043" w:rsidP="006D6043">
      <w:pPr>
        <w:pStyle w:val="BodytextIndented"/>
        <w:rPr>
          <w:lang w:val="en-GB"/>
        </w:rPr>
      </w:pPr>
    </w:p>
    <w:p w14:paraId="55AA6A36" w14:textId="4AF719CC" w:rsidR="00FF6E17" w:rsidRDefault="00FF6E17" w:rsidP="006D6043">
      <w:pPr>
        <w:pStyle w:val="BodytextIndented"/>
        <w:rPr>
          <w:lang w:val="en-GB"/>
        </w:rPr>
      </w:pPr>
    </w:p>
    <w:p w14:paraId="37CE32D2" w14:textId="1A7763FF" w:rsidR="00FF6E17" w:rsidRDefault="00FF6E17" w:rsidP="006D6043">
      <w:pPr>
        <w:pStyle w:val="BodytextIndented"/>
        <w:rPr>
          <w:lang w:val="en-GB"/>
        </w:rPr>
      </w:pPr>
    </w:p>
    <w:p w14:paraId="6DB5A6CE" w14:textId="5DCBC495" w:rsidR="00FF6E17" w:rsidRPr="006D6043" w:rsidRDefault="003F542E" w:rsidP="00DC1830">
      <w:pPr>
        <w:pStyle w:val="BodytextIndented"/>
        <w:jc w:val="center"/>
        <w:rPr>
          <w:lang w:val="en-GB"/>
        </w:rPr>
      </w:pPr>
      <w:r w:rsidRPr="003F542E">
        <w:rPr>
          <w:b/>
          <w:bCs/>
          <w:lang w:val="en-GB"/>
        </w:rPr>
        <w:t>Figure 4.</w:t>
      </w:r>
      <w:r>
        <w:rPr>
          <w:lang w:val="en-GB"/>
        </w:rPr>
        <w:t xml:space="preserve"> Autonomous car driving model.</w:t>
      </w:r>
    </w:p>
    <w:p w14:paraId="458668A5" w14:textId="566381EB" w:rsidR="00BA567E" w:rsidRDefault="00CF6A13" w:rsidP="00CF6A13">
      <w:pPr>
        <w:pStyle w:val="Section"/>
      </w:pPr>
      <w:r>
        <w:t>Result</w:t>
      </w:r>
      <w:r w:rsidR="00236738">
        <w:t xml:space="preserve"> and Discussion</w:t>
      </w:r>
    </w:p>
    <w:p w14:paraId="55B1E631" w14:textId="023FCF89" w:rsidR="00230AE3" w:rsidRDefault="003E3552" w:rsidP="00474641">
      <w:pPr>
        <w:pStyle w:val="Bodytext"/>
        <w:rPr>
          <w:lang w:val="en-GB"/>
        </w:rPr>
      </w:pPr>
      <w:r>
        <w:rPr>
          <w:lang w:val="en-GB"/>
        </w:rPr>
        <w:t xml:space="preserve">The simulation environment </w:t>
      </w:r>
      <w:r w:rsidR="00E04B6D">
        <w:rPr>
          <w:lang w:val="en-GB"/>
        </w:rPr>
        <w:t>was</w:t>
      </w:r>
      <w:r>
        <w:rPr>
          <w:lang w:val="en-GB"/>
        </w:rPr>
        <w:t xml:space="preserve"> using </w:t>
      </w:r>
      <w:proofErr w:type="spellStart"/>
      <w:r>
        <w:rPr>
          <w:lang w:val="en-GB"/>
        </w:rPr>
        <w:t>udacity</w:t>
      </w:r>
      <w:proofErr w:type="spellEnd"/>
      <w:r>
        <w:rPr>
          <w:lang w:val="en-GB"/>
        </w:rPr>
        <w:t xml:space="preserve"> </w:t>
      </w:r>
      <w:r w:rsidR="005D10C9">
        <w:rPr>
          <w:lang w:val="en-GB"/>
        </w:rPr>
        <w:t>self-driving</w:t>
      </w:r>
      <w:r>
        <w:rPr>
          <w:lang w:val="en-GB"/>
        </w:rPr>
        <w:t xml:space="preserve"> car simulator</w:t>
      </w:r>
      <w:r w:rsidR="002A4358">
        <w:rPr>
          <w:lang w:val="en-GB"/>
        </w:rPr>
        <w:t xml:space="preserve"> and the network is based on NVIDIA </w:t>
      </w:r>
      <w:r w:rsidR="00474641">
        <w:rPr>
          <w:lang w:val="en-GB"/>
        </w:rPr>
        <w:t xml:space="preserve">DAVE-2 </w:t>
      </w:r>
      <w:r w:rsidR="002A4358">
        <w:rPr>
          <w:lang w:val="en-GB"/>
        </w:rPr>
        <w:t>model</w:t>
      </w:r>
      <w:r w:rsidR="00EB1DA2">
        <w:rPr>
          <w:lang w:val="en-GB"/>
        </w:rPr>
        <w:t xml:space="preserve"> </w:t>
      </w:r>
      <w:r w:rsidR="007B00CE">
        <w:rPr>
          <w:lang w:val="en-GB"/>
        </w:rPr>
        <w:fldChar w:fldCharType="begin" w:fldLock="1"/>
      </w:r>
      <w:r w:rsidR="007B00CE">
        <w:rPr>
          <w:lang w:val="en-GB"/>
        </w:rPr>
        <w:instrText>ADDIN CSL_CITATION {"citationItems":[{"id":"ITEM-1","itemData":{"abstract":"We trained a convolutional neural network (CNN) to map raw pixels from a single front-facing camera directly to steering commands. This end-to-end approach proved surprisingly powerful. With minimum training data from humans the system learns to drive in traffic on local roads with or without lane markings and on highways. It also operates in areas with unclear visual guidance such as in parking lots and on unpaved roads. The system automatically learns internal representations of the necessary processing steps such as detecting useful road features with only the human steering angle as the training signal. We never explicitly trained it to detect, for example, the outline of roads. Compared to explicit decomposition of the problem, such as lane marking detection, path planning, and control, our end-to-end system optimizes all processing steps simultaneously. We argue that this will eventually lead to better performance and smaller systems. Better performance will result because the internal components self-optimize to maximize overall system performance, instead of optimizing human-selected intermediate criteria, e.g., lane detection. Such criteria understandably are selected for ease of human interpretation which doesn't automatically guarantee maximum system performance. Smaller networks are possible because the system learns to solve the problem with the minimal number of processing steps. We used an NVIDIA DevBox and Torch 7 for training and an NVIDIA DRIVE(TM) PX self-driving car computer also running Torch 7 for determining where to drive. The system operates at 30 frames per second (FPS).","author":[{"dropping-particle":"","family":"Bojarski","given":"Mariusz","non-dropping-particle":"","parse-names":false,"suffix":""},{"dropping-particle":"","family":"Testa","given":"Davide","non-dropping-particle":"Del","parse-names":false,"suffix":""},{"dropping-particle":"","family":"Dworakowski","given":"Daniel","non-dropping-particle":"","parse-names":false,"suffix":""},{"dropping-particle":"","family":"Firner","given":"Bernhard","non-dropping-particle":"","parse-names":false,"suffix":""},{"dropping-particle":"","family":"Flepp","given":"Beat","non-dropping-particle":"","parse-names":false,"suffix":""},{"dropping-particle":"","family":"Goyal","given":"Prasoon","non-dropping-particle":"","parse-names":false,"suffix":""},{"dropping-particle":"","family":"Jackel","given":"Lawrence D.","non-dropping-particle":"","parse-names":false,"suffix":""},{"dropping-particle":"","family":"Monfort","given":"Mathew","non-dropping-particle":"","parse-names":false,"suffix":""},{"dropping-particle":"","family":"Muller","given":"Urs","non-dropping-particle":"","parse-names":false,"suffix":""},{"dropping-particle":"","family":"Zhang","given":"Jiakai","non-dropping-particle":"","parse-names":false,"suffix":""},{"dropping-particle":"","family":"Zhang","given":"Xin","non-dropping-particle":"","parse-names":false,"suffix":""},{"dropping-particle":"","family":"Zhao","given":"Jake","non-dropping-particle":"","parse-names":false,"suffix":""},{"dropping-particle":"","family":"Zieba","given":"Karol","non-dropping-particle":"","parse-names":false,"suffix":""}],"id":"ITEM-1","issued":{"date-parts":[["2016"]]},"page":"1-9","title":"End to End Learning for Self-Driving Cars","type":"article-journal"},"uris":["http://www.mendeley.com/documents/?uuid=bbe79204-efbe-4195-bbd2-ae8a50eab53c"]}],"mendeley":{"formattedCitation":"[10]","plainTextFormattedCitation":"[10]","previouslyFormattedCitation":"[10]"},"properties":{"noteIndex":0},"schema":"https://github.com/citation-style-language/schema/raw/master/csl-citation.json"}</w:instrText>
      </w:r>
      <w:r w:rsidR="007B00CE">
        <w:rPr>
          <w:lang w:val="en-GB"/>
        </w:rPr>
        <w:fldChar w:fldCharType="separate"/>
      </w:r>
      <w:r w:rsidR="007B00CE" w:rsidRPr="007B00CE">
        <w:rPr>
          <w:noProof/>
          <w:lang w:val="en-GB"/>
        </w:rPr>
        <w:t>[10]</w:t>
      </w:r>
      <w:r w:rsidR="007B00CE">
        <w:rPr>
          <w:lang w:val="en-GB"/>
        </w:rPr>
        <w:fldChar w:fldCharType="end"/>
      </w:r>
      <w:r>
        <w:rPr>
          <w:lang w:val="en-GB"/>
        </w:rPr>
        <w:t>.</w:t>
      </w:r>
      <w:r w:rsidR="005D10C9">
        <w:rPr>
          <w:lang w:val="en-GB"/>
        </w:rPr>
        <w:t xml:space="preserve"> </w:t>
      </w:r>
      <w:r w:rsidR="005D10C9" w:rsidRPr="005D10C9">
        <w:rPr>
          <w:lang w:val="en-GB"/>
        </w:rPr>
        <w:t>Fig</w:t>
      </w:r>
      <w:r w:rsidR="005D10C9">
        <w:rPr>
          <w:lang w:val="en-GB"/>
        </w:rPr>
        <w:t>ure</w:t>
      </w:r>
      <w:r w:rsidR="005D10C9" w:rsidRPr="005D10C9">
        <w:rPr>
          <w:lang w:val="en-GB"/>
        </w:rPr>
        <w:t xml:space="preserve"> </w:t>
      </w:r>
      <w:r w:rsidR="005D10C9">
        <w:rPr>
          <w:lang w:val="en-GB"/>
        </w:rPr>
        <w:t>5</w:t>
      </w:r>
      <w:r w:rsidR="005D10C9" w:rsidRPr="005D10C9">
        <w:rPr>
          <w:lang w:val="en-GB"/>
        </w:rPr>
        <w:t xml:space="preserve"> show</w:t>
      </w:r>
      <w:r w:rsidR="00E04B6D">
        <w:rPr>
          <w:lang w:val="en-GB"/>
        </w:rPr>
        <w:t>s</w:t>
      </w:r>
      <w:r w:rsidR="005D10C9" w:rsidRPr="005D10C9">
        <w:rPr>
          <w:lang w:val="en-GB"/>
        </w:rPr>
        <w:t xml:space="preserve"> the learning environment created in the simulation study</w:t>
      </w:r>
      <w:r w:rsidR="00E7400F">
        <w:rPr>
          <w:lang w:val="en-GB"/>
        </w:rPr>
        <w:t xml:space="preserve"> and figure 6 show</w:t>
      </w:r>
      <w:r w:rsidR="00E04B6D">
        <w:rPr>
          <w:lang w:val="en-GB"/>
        </w:rPr>
        <w:t>s</w:t>
      </w:r>
      <w:r w:rsidR="00E7400F">
        <w:rPr>
          <w:lang w:val="en-GB"/>
        </w:rPr>
        <w:t xml:space="preserve"> </w:t>
      </w:r>
      <w:bookmarkStart w:id="0" w:name="_Hlk54452000"/>
      <w:r w:rsidR="00E7400F">
        <w:rPr>
          <w:lang w:val="en-GB"/>
        </w:rPr>
        <w:t xml:space="preserve">sample </w:t>
      </w:r>
      <w:r w:rsidR="00B37144">
        <w:rPr>
          <w:lang w:val="en-GB"/>
        </w:rPr>
        <w:t>image</w:t>
      </w:r>
      <w:r w:rsidR="00AF0BF1">
        <w:rPr>
          <w:lang w:val="en-GB"/>
        </w:rPr>
        <w:t>s</w:t>
      </w:r>
      <w:r w:rsidR="00E7400F">
        <w:rPr>
          <w:lang w:val="en-GB"/>
        </w:rPr>
        <w:t xml:space="preserve"> taken by left camera, centre camera and right camera</w:t>
      </w:r>
      <w:bookmarkEnd w:id="0"/>
      <w:r w:rsidR="00B1139B">
        <w:rPr>
          <w:lang w:val="en-GB"/>
        </w:rPr>
        <w:t xml:space="preserve"> in training mode.</w:t>
      </w:r>
    </w:p>
    <w:p w14:paraId="2E365A78" w14:textId="2C63DD6D" w:rsidR="00230AE3" w:rsidRDefault="008557B0" w:rsidP="00DC1830">
      <w:pPr>
        <w:pStyle w:val="BodytextIndented"/>
        <w:jc w:val="center"/>
        <w:rPr>
          <w:lang w:val="en-GB"/>
        </w:rPr>
      </w:pPr>
      <w:r>
        <w:rPr>
          <w:noProof/>
        </w:rPr>
        <w:t xml:space="preserve"> </w:t>
      </w:r>
    </w:p>
    <w:p w14:paraId="17D40196" w14:textId="4B9AC8C8" w:rsidR="00230AE3" w:rsidRDefault="00C17D26" w:rsidP="00C17D26">
      <w:pPr>
        <w:pStyle w:val="BodytextIndented"/>
        <w:jc w:val="center"/>
        <w:rPr>
          <w:lang w:val="en-GB"/>
        </w:rPr>
      </w:pPr>
      <w:r>
        <w:rPr>
          <w:noProof/>
        </w:rPr>
        <w:drawing>
          <wp:inline distT="0" distB="0" distL="0" distR="0" wp14:anchorId="0C156B5D" wp14:editId="3272684F">
            <wp:extent cx="1968500" cy="147697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8328" cy="1491849"/>
                    </a:xfrm>
                    <a:prstGeom prst="rect">
                      <a:avLst/>
                    </a:prstGeom>
                  </pic:spPr>
                </pic:pic>
              </a:graphicData>
            </a:graphic>
          </wp:inline>
        </w:drawing>
      </w:r>
    </w:p>
    <w:p w14:paraId="29A81475" w14:textId="14B8CFF0" w:rsidR="00230AE3" w:rsidRPr="00E7400F" w:rsidRDefault="00781F63" w:rsidP="00781F63">
      <w:pPr>
        <w:pStyle w:val="BodytextIndented"/>
        <w:jc w:val="center"/>
        <w:rPr>
          <w:lang w:val="en-GB"/>
        </w:rPr>
      </w:pPr>
      <w:r w:rsidRPr="00781F63">
        <w:rPr>
          <w:b/>
          <w:bCs/>
          <w:lang w:val="en-GB"/>
        </w:rPr>
        <w:t>Figure 5.</w:t>
      </w:r>
      <w:r>
        <w:rPr>
          <w:lang w:val="en-GB"/>
        </w:rPr>
        <w:t xml:space="preserve"> Learning environmental.</w:t>
      </w:r>
    </w:p>
    <w:p w14:paraId="0939702F" w14:textId="17109FE3" w:rsidR="005D10C9" w:rsidRDefault="00C17D26" w:rsidP="005D10C9">
      <w:pPr>
        <w:pStyle w:val="BodytextIndented"/>
        <w:rPr>
          <w:lang w:val="en-GB"/>
        </w:rPr>
      </w:pPr>
      <w:r>
        <w:rPr>
          <w:noProof/>
        </w:rPr>
        <w:drawing>
          <wp:anchor distT="0" distB="0" distL="114300" distR="114300" simplePos="0" relativeHeight="251676160" behindDoc="0" locked="0" layoutInCell="1" allowOverlap="1" wp14:anchorId="01658BD6" wp14:editId="6A187743">
            <wp:simplePos x="0" y="0"/>
            <wp:positionH relativeFrom="margin">
              <wp:posOffset>48318</wp:posOffset>
            </wp:positionH>
            <wp:positionV relativeFrom="paragraph">
              <wp:posOffset>110490</wp:posOffset>
            </wp:positionV>
            <wp:extent cx="1854200" cy="9271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14:anchorId="061D924E" wp14:editId="47A43A01">
            <wp:simplePos x="0" y="0"/>
            <wp:positionH relativeFrom="margin">
              <wp:posOffset>4090670</wp:posOffset>
            </wp:positionH>
            <wp:positionV relativeFrom="paragraph">
              <wp:posOffset>104140</wp:posOffset>
            </wp:positionV>
            <wp:extent cx="1828800"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0627B2B7" wp14:editId="02520B17">
            <wp:simplePos x="0" y="0"/>
            <wp:positionH relativeFrom="margin">
              <wp:posOffset>2074545</wp:posOffset>
            </wp:positionH>
            <wp:positionV relativeFrom="paragraph">
              <wp:posOffset>104140</wp:posOffset>
            </wp:positionV>
            <wp:extent cx="1854200" cy="9271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202D2" w14:textId="6E1B9353" w:rsidR="005D10C9" w:rsidRDefault="005D10C9" w:rsidP="005D10C9">
      <w:pPr>
        <w:pStyle w:val="BodytextIndented"/>
        <w:rPr>
          <w:lang w:val="en-GB"/>
        </w:rPr>
      </w:pPr>
    </w:p>
    <w:p w14:paraId="339F25C1" w14:textId="7F13E060" w:rsidR="005D10C9" w:rsidRDefault="005D10C9" w:rsidP="005D10C9">
      <w:pPr>
        <w:pStyle w:val="BodytextIndented"/>
        <w:rPr>
          <w:lang w:val="en-GB"/>
        </w:rPr>
      </w:pPr>
    </w:p>
    <w:p w14:paraId="4F177258" w14:textId="18721D30" w:rsidR="005D10C9" w:rsidRDefault="005D10C9" w:rsidP="005D10C9">
      <w:pPr>
        <w:pStyle w:val="BodytextIndented"/>
        <w:rPr>
          <w:lang w:val="en-GB"/>
        </w:rPr>
      </w:pPr>
    </w:p>
    <w:p w14:paraId="30978DCD" w14:textId="11FB9E01" w:rsidR="006834C9" w:rsidRDefault="006834C9" w:rsidP="005D10C9">
      <w:pPr>
        <w:pStyle w:val="BodytextIndented"/>
        <w:rPr>
          <w:lang w:val="en-GB"/>
        </w:rPr>
      </w:pPr>
    </w:p>
    <w:p w14:paraId="25C31FD1" w14:textId="36B24583" w:rsidR="006834C9" w:rsidRDefault="006834C9" w:rsidP="00DC1830">
      <w:pPr>
        <w:pStyle w:val="BodytextIndented"/>
        <w:ind w:firstLine="0"/>
        <w:rPr>
          <w:lang w:val="en-GB"/>
        </w:rPr>
      </w:pPr>
    </w:p>
    <w:p w14:paraId="09A6F93C" w14:textId="24339E47" w:rsidR="00405805" w:rsidRDefault="00405805" w:rsidP="00781F63">
      <w:pPr>
        <w:pStyle w:val="Bodytext"/>
        <w:jc w:val="center"/>
        <w:rPr>
          <w:lang w:val="en-GB"/>
        </w:rPr>
      </w:pPr>
    </w:p>
    <w:p w14:paraId="5A376941" w14:textId="6F3163E9" w:rsidR="00B37144" w:rsidRPr="00B37144" w:rsidRDefault="00E7400F" w:rsidP="00A21D01">
      <w:pPr>
        <w:pStyle w:val="Bodytext"/>
        <w:jc w:val="center"/>
        <w:rPr>
          <w:lang w:val="en-GB"/>
        </w:rPr>
      </w:pPr>
      <w:r w:rsidRPr="00EF31B3">
        <w:rPr>
          <w:b/>
          <w:bCs/>
          <w:lang w:val="en-GB"/>
        </w:rPr>
        <w:t>Figure 6.</w:t>
      </w:r>
      <w:r w:rsidR="00781F63">
        <w:rPr>
          <w:lang w:val="en-GB"/>
        </w:rPr>
        <w:t xml:space="preserve"> sample </w:t>
      </w:r>
      <w:r w:rsidR="00B37144">
        <w:rPr>
          <w:lang w:val="en-GB"/>
        </w:rPr>
        <w:t>image</w:t>
      </w:r>
      <w:r w:rsidR="00781F63">
        <w:rPr>
          <w:lang w:val="en-GB"/>
        </w:rPr>
        <w:t xml:space="preserve"> taken by left camera, centre camera and right camera.</w:t>
      </w:r>
    </w:p>
    <w:p w14:paraId="5ACE47FB" w14:textId="4682D549" w:rsidR="006834C9" w:rsidRDefault="0034525A" w:rsidP="00405805">
      <w:pPr>
        <w:pStyle w:val="BodytextIndented"/>
        <w:rPr>
          <w:lang w:val="en-GB"/>
        </w:rPr>
      </w:pPr>
      <w:r>
        <w:rPr>
          <w:lang w:val="en-GB"/>
        </w:rPr>
        <w:lastRenderedPageBreak/>
        <w:t>The data collected</w:t>
      </w:r>
      <w:r w:rsidR="00040748">
        <w:rPr>
          <w:lang w:val="en-GB"/>
        </w:rPr>
        <w:t xml:space="preserve"> is</w:t>
      </w:r>
      <w:r w:rsidR="003900B0" w:rsidRPr="003900B0">
        <w:rPr>
          <w:lang w:val="en-GB"/>
        </w:rPr>
        <w:t xml:space="preserve"> </w:t>
      </w:r>
      <w:r w:rsidR="00A8590B">
        <w:rPr>
          <w:lang w:val="en-GB"/>
        </w:rPr>
        <w:t>about 16,000 images</w:t>
      </w:r>
      <w:r w:rsidR="00040748">
        <w:rPr>
          <w:lang w:val="en-GB"/>
        </w:rPr>
        <w:t xml:space="preserve"> and </w:t>
      </w:r>
      <w:r w:rsidR="00AF0BF1">
        <w:rPr>
          <w:lang w:val="en-GB"/>
        </w:rPr>
        <w:t>labelled</w:t>
      </w:r>
      <w:r w:rsidR="00A8590B">
        <w:rPr>
          <w:lang w:val="en-GB"/>
        </w:rPr>
        <w:t xml:space="preserve"> </w:t>
      </w:r>
      <w:r w:rsidR="003900B0" w:rsidRPr="003900B0">
        <w:rPr>
          <w:lang w:val="en-GB"/>
        </w:rPr>
        <w:t xml:space="preserve">with </w:t>
      </w:r>
      <w:r>
        <w:rPr>
          <w:lang w:val="en-GB"/>
        </w:rPr>
        <w:t>the</w:t>
      </w:r>
      <w:r w:rsidR="003900B0" w:rsidRPr="003900B0">
        <w:rPr>
          <w:lang w:val="en-GB"/>
        </w:rPr>
        <w:t xml:space="preserve"> type </w:t>
      </w:r>
      <w:r>
        <w:rPr>
          <w:lang w:val="en-GB"/>
        </w:rPr>
        <w:t xml:space="preserve">of road </w:t>
      </w:r>
      <w:r w:rsidR="003900B0" w:rsidRPr="003900B0">
        <w:rPr>
          <w:lang w:val="en-GB"/>
        </w:rPr>
        <w:t>and driver activity</w:t>
      </w:r>
      <w:r w:rsidR="003900B0">
        <w:rPr>
          <w:lang w:val="en-GB"/>
        </w:rPr>
        <w:t xml:space="preserve"> such as </w:t>
      </w:r>
      <w:r>
        <w:rPr>
          <w:lang w:val="en-GB"/>
        </w:rPr>
        <w:t>on</w:t>
      </w:r>
      <w:r w:rsidR="003900B0">
        <w:rPr>
          <w:lang w:val="en-GB"/>
        </w:rPr>
        <w:t xml:space="preserve"> lane or turning. The simulation sampling rate is 10 FPS</w:t>
      </w:r>
      <w:r w:rsidR="003F2033">
        <w:rPr>
          <w:lang w:val="en-GB"/>
        </w:rPr>
        <w:t xml:space="preserve"> and image resolution 320x160 pixels</w:t>
      </w:r>
      <w:r w:rsidR="003900B0">
        <w:rPr>
          <w:lang w:val="en-GB"/>
        </w:rPr>
        <w:t xml:space="preserve">. </w:t>
      </w:r>
      <w:r w:rsidR="00B37144">
        <w:rPr>
          <w:lang w:val="en-GB"/>
        </w:rPr>
        <w:t xml:space="preserve">Before the learning process, the image taken will be normalize by </w:t>
      </w:r>
      <w:r w:rsidR="00991BF8">
        <w:rPr>
          <w:lang w:val="en-GB"/>
        </w:rPr>
        <w:t>removing</w:t>
      </w:r>
      <w:r w:rsidR="00B37144">
        <w:rPr>
          <w:lang w:val="en-GB"/>
        </w:rPr>
        <w:t xml:space="preserve"> the sky </w:t>
      </w:r>
      <w:r w:rsidR="00991BF8">
        <w:rPr>
          <w:lang w:val="en-GB"/>
        </w:rPr>
        <w:t xml:space="preserve">and other </w:t>
      </w:r>
      <w:r w:rsidR="00991BF8" w:rsidRPr="00991BF8">
        <w:rPr>
          <w:lang w:val="en-GB"/>
        </w:rPr>
        <w:t>unnecessary parts</w:t>
      </w:r>
      <w:r w:rsidR="00991BF8">
        <w:rPr>
          <w:lang w:val="en-GB"/>
        </w:rPr>
        <w:t xml:space="preserve"> of </w:t>
      </w:r>
      <w:r w:rsidR="00B37144">
        <w:rPr>
          <w:lang w:val="en-GB"/>
        </w:rPr>
        <w:t>picture for simplifying the learning process.</w:t>
      </w:r>
      <w:r w:rsidR="00A92EE8">
        <w:rPr>
          <w:lang w:val="en-GB"/>
        </w:rPr>
        <w:t xml:space="preserve"> </w:t>
      </w:r>
      <w:r w:rsidR="00023E61">
        <w:rPr>
          <w:lang w:val="en-GB"/>
        </w:rPr>
        <w:t xml:space="preserve">Some pre-processing of collected data images also include </w:t>
      </w:r>
      <w:r w:rsidR="00AF0BF1">
        <w:rPr>
          <w:lang w:val="en-GB"/>
        </w:rPr>
        <w:t xml:space="preserve">rotation, </w:t>
      </w:r>
      <w:r w:rsidR="00023E61">
        <w:rPr>
          <w:lang w:val="en-GB"/>
        </w:rPr>
        <w:t xml:space="preserve">horizontal flip, vertical flip, and RGB to YUV transform to </w:t>
      </w:r>
      <w:r w:rsidR="00040748">
        <w:rPr>
          <w:lang w:val="en-GB"/>
        </w:rPr>
        <w:t>improve</w:t>
      </w:r>
      <w:r w:rsidR="00023E61">
        <w:rPr>
          <w:lang w:val="en-GB"/>
        </w:rPr>
        <w:t xml:space="preserve"> the </w:t>
      </w:r>
      <w:r w:rsidR="00040748">
        <w:rPr>
          <w:lang w:val="en-GB"/>
        </w:rPr>
        <w:t xml:space="preserve">quality of the </w:t>
      </w:r>
      <w:r w:rsidR="00023E61">
        <w:rPr>
          <w:lang w:val="en-GB"/>
        </w:rPr>
        <w:t>classification result</w:t>
      </w:r>
      <w:r w:rsidR="00040748">
        <w:rPr>
          <w:lang w:val="en-GB"/>
        </w:rPr>
        <w:t>s</w:t>
      </w:r>
      <w:r w:rsidR="00023E61">
        <w:rPr>
          <w:lang w:val="en-GB"/>
        </w:rPr>
        <w:t xml:space="preserve">. </w:t>
      </w:r>
    </w:p>
    <w:p w14:paraId="23901F2C" w14:textId="036EF0B3" w:rsidR="00A92EE8" w:rsidRDefault="00A92EE8" w:rsidP="00405805">
      <w:pPr>
        <w:pStyle w:val="BodytextIndented"/>
        <w:rPr>
          <w:lang w:val="en-GB"/>
        </w:rPr>
      </w:pPr>
      <w:r>
        <w:rPr>
          <w:lang w:val="en-GB"/>
        </w:rPr>
        <w:t xml:space="preserve">The training process using 5x5 kernel for the first three convolution layer and 3x3 kernel for the last </w:t>
      </w:r>
      <w:r w:rsidR="002A4358">
        <w:rPr>
          <w:lang w:val="en-GB"/>
        </w:rPr>
        <w:t>three</w:t>
      </w:r>
      <w:r>
        <w:rPr>
          <w:lang w:val="en-GB"/>
        </w:rPr>
        <w:t xml:space="preserve"> convolution layer</w:t>
      </w:r>
      <w:r w:rsidR="003F2033">
        <w:rPr>
          <w:lang w:val="en-GB"/>
        </w:rPr>
        <w:t xml:space="preserve"> and maximum epochs 2</w:t>
      </w:r>
      <w:r w:rsidR="002A4358">
        <w:rPr>
          <w:lang w:val="en-GB"/>
        </w:rPr>
        <w:t>0</w:t>
      </w:r>
      <w:r w:rsidR="008C09E4">
        <w:rPr>
          <w:lang w:val="en-GB"/>
        </w:rPr>
        <w:t xml:space="preserve"> with 2.000 sample for each epoch</w:t>
      </w:r>
      <w:r w:rsidR="003F2033">
        <w:rPr>
          <w:lang w:val="en-GB"/>
        </w:rPr>
        <w:t>.</w:t>
      </w:r>
    </w:p>
    <w:p w14:paraId="12F1CFB1" w14:textId="18F7B448" w:rsidR="00CB4FD2" w:rsidRPr="009F75DF" w:rsidRDefault="00B1139B" w:rsidP="00B1139B">
      <w:pPr>
        <w:pStyle w:val="BodytextIndented"/>
        <w:rPr>
          <w:color w:val="auto"/>
          <w:lang w:val="en-GB"/>
        </w:rPr>
      </w:pPr>
      <w:bookmarkStart w:id="1" w:name="_Hlk54484200"/>
      <w:r w:rsidRPr="00DF5674">
        <w:rPr>
          <w:color w:val="auto"/>
          <w:lang w:val="en-GB"/>
        </w:rPr>
        <w:t xml:space="preserve">After the training finish </w:t>
      </w:r>
      <w:r w:rsidR="004052F3">
        <w:rPr>
          <w:color w:val="auto"/>
          <w:lang w:val="en-GB"/>
        </w:rPr>
        <w:t>about</w:t>
      </w:r>
      <w:r w:rsidRPr="00DF5674">
        <w:rPr>
          <w:color w:val="auto"/>
          <w:lang w:val="en-GB"/>
        </w:rPr>
        <w:t xml:space="preserve"> two or three </w:t>
      </w:r>
      <w:r w:rsidR="00DF5674" w:rsidRPr="00DF5674">
        <w:rPr>
          <w:color w:val="auto"/>
          <w:lang w:val="en-GB"/>
        </w:rPr>
        <w:t>laps</w:t>
      </w:r>
      <w:r w:rsidRPr="00DF5674">
        <w:rPr>
          <w:color w:val="auto"/>
          <w:lang w:val="en-GB"/>
        </w:rPr>
        <w:t>,</w:t>
      </w:r>
      <w:r>
        <w:rPr>
          <w:color w:val="FF0000"/>
          <w:lang w:val="en-GB"/>
        </w:rPr>
        <w:t xml:space="preserve"> </w:t>
      </w:r>
      <w:r w:rsidR="00DF5674" w:rsidRPr="00DF5674">
        <w:rPr>
          <w:color w:val="auto"/>
          <w:lang w:val="en-GB"/>
        </w:rPr>
        <w:t xml:space="preserve">the simulator then </w:t>
      </w:r>
      <w:r w:rsidR="00CB4FD2" w:rsidRPr="00DF5674">
        <w:rPr>
          <w:color w:val="auto"/>
          <w:lang w:val="en-GB"/>
        </w:rPr>
        <w:t>switches</w:t>
      </w:r>
      <w:r w:rsidR="00DF5674" w:rsidRPr="00DF5674">
        <w:rPr>
          <w:color w:val="auto"/>
          <w:lang w:val="en-GB"/>
        </w:rPr>
        <w:t xml:space="preserve"> to the autonomous mode and </w:t>
      </w:r>
      <w:r w:rsidR="00531341">
        <w:rPr>
          <w:color w:val="auto"/>
          <w:lang w:val="en-GB"/>
        </w:rPr>
        <w:t xml:space="preserve">then </w:t>
      </w:r>
      <w:r w:rsidR="00DF5674" w:rsidRPr="00DF5674">
        <w:rPr>
          <w:color w:val="auto"/>
          <w:lang w:val="en-GB"/>
        </w:rPr>
        <w:t>bas</w:t>
      </w:r>
      <w:bookmarkEnd w:id="1"/>
      <w:r w:rsidR="00DF5674" w:rsidRPr="00DF5674">
        <w:rPr>
          <w:color w:val="auto"/>
          <w:lang w:val="en-GB"/>
        </w:rPr>
        <w:t>e the model created by the CNN, the car will run autonomously</w:t>
      </w:r>
      <w:r w:rsidR="009F75DF">
        <w:rPr>
          <w:color w:val="FF0000"/>
          <w:lang w:val="en-GB"/>
        </w:rPr>
        <w:t xml:space="preserve"> </w:t>
      </w:r>
      <w:r w:rsidR="009F75DF" w:rsidRPr="009F75DF">
        <w:rPr>
          <w:color w:val="auto"/>
          <w:lang w:val="en-GB"/>
        </w:rPr>
        <w:t>and can predict for every road condition.</w:t>
      </w:r>
    </w:p>
    <w:p w14:paraId="0AF6067F" w14:textId="7BF7F0F3" w:rsidR="00B1139B" w:rsidRPr="00BA71B5" w:rsidRDefault="00BA71B5" w:rsidP="00B1139B">
      <w:pPr>
        <w:pStyle w:val="BodytextIndented"/>
        <w:rPr>
          <w:color w:val="auto"/>
          <w:lang w:val="en-GB"/>
        </w:rPr>
      </w:pPr>
      <w:r>
        <w:rPr>
          <w:color w:val="auto"/>
          <w:lang w:val="en-GB"/>
        </w:rPr>
        <w:t xml:space="preserve">The simulation is implemented on a Laptop with i5-4200U CPU, NVIDIA </w:t>
      </w:r>
      <w:proofErr w:type="spellStart"/>
      <w:r>
        <w:rPr>
          <w:color w:val="auto"/>
          <w:lang w:val="en-GB"/>
        </w:rPr>
        <w:t>Geforce</w:t>
      </w:r>
      <w:proofErr w:type="spellEnd"/>
      <w:r>
        <w:rPr>
          <w:color w:val="auto"/>
          <w:lang w:val="en-GB"/>
        </w:rPr>
        <w:t xml:space="preserve"> 740M GPU and 1</w:t>
      </w:r>
      <w:r w:rsidR="00484FBD">
        <w:rPr>
          <w:color w:val="auto"/>
          <w:lang w:val="en-GB"/>
        </w:rPr>
        <w:t>2</w:t>
      </w:r>
      <w:r>
        <w:rPr>
          <w:color w:val="auto"/>
          <w:lang w:val="en-GB"/>
        </w:rPr>
        <w:t>G memory. The learning process takes about 4 hours.</w:t>
      </w:r>
    </w:p>
    <w:p w14:paraId="656A4229" w14:textId="01730867" w:rsidR="00B1139B" w:rsidRDefault="007B729D" w:rsidP="00B1139B">
      <w:pPr>
        <w:pStyle w:val="BodytextIndented"/>
        <w:rPr>
          <w:color w:val="FF0000"/>
          <w:lang w:val="en-GB"/>
        </w:rPr>
      </w:pPr>
      <w:r>
        <w:rPr>
          <w:color w:val="FF0000"/>
          <w:lang w:val="en-GB"/>
        </w:rPr>
        <w:t xml:space="preserve"> </w:t>
      </w:r>
      <w:r w:rsidR="00626DAB">
        <w:rPr>
          <w:color w:val="FF0000"/>
          <w:lang w:val="en-GB"/>
        </w:rPr>
        <w:t xml:space="preserve"> </w:t>
      </w:r>
    </w:p>
    <w:p w14:paraId="14892EDC" w14:textId="3A05D2FF" w:rsidR="00B1139B" w:rsidRDefault="00B1139B" w:rsidP="00595748">
      <w:pPr>
        <w:pStyle w:val="BodytextIndented"/>
        <w:jc w:val="center"/>
        <w:rPr>
          <w:color w:val="FF0000"/>
          <w:lang w:val="en-GB"/>
        </w:rPr>
      </w:pPr>
    </w:p>
    <w:p w14:paraId="7B36326C" w14:textId="5E6002D2" w:rsidR="00B1139B" w:rsidRDefault="00C17D26" w:rsidP="008557B0">
      <w:pPr>
        <w:pStyle w:val="BodytextIndented"/>
        <w:jc w:val="center"/>
        <w:rPr>
          <w:color w:val="FF0000"/>
          <w:lang w:val="en-GB"/>
        </w:rPr>
      </w:pPr>
      <w:r>
        <w:rPr>
          <w:noProof/>
        </w:rPr>
        <w:drawing>
          <wp:inline distT="0" distB="0" distL="0" distR="0" wp14:anchorId="245918F1" wp14:editId="2492D57E">
            <wp:extent cx="2788647" cy="208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10790" cy="2099338"/>
                    </a:xfrm>
                    <a:prstGeom prst="rect">
                      <a:avLst/>
                    </a:prstGeom>
                  </pic:spPr>
                </pic:pic>
              </a:graphicData>
            </a:graphic>
          </wp:inline>
        </w:drawing>
      </w:r>
    </w:p>
    <w:p w14:paraId="55C78ADA" w14:textId="6326A4DC" w:rsidR="00B1139B" w:rsidRDefault="00B1139B" w:rsidP="00B1139B">
      <w:pPr>
        <w:pStyle w:val="BodytextIndented"/>
        <w:rPr>
          <w:color w:val="FF0000"/>
          <w:lang w:val="en-GB"/>
        </w:rPr>
      </w:pPr>
    </w:p>
    <w:p w14:paraId="4C580FA7" w14:textId="448A36BB" w:rsidR="00405805" w:rsidRPr="009F75DF" w:rsidRDefault="00B1139B" w:rsidP="009F75DF">
      <w:pPr>
        <w:pStyle w:val="BodytextIndented"/>
        <w:jc w:val="center"/>
        <w:rPr>
          <w:color w:val="auto"/>
          <w:lang w:val="en-GB"/>
        </w:rPr>
      </w:pPr>
      <w:r w:rsidRPr="00B1139B">
        <w:rPr>
          <w:b/>
          <w:bCs/>
          <w:color w:val="auto"/>
          <w:lang w:val="en-GB"/>
        </w:rPr>
        <w:t xml:space="preserve">Figure </w:t>
      </w:r>
      <w:r w:rsidRPr="007F73F7">
        <w:rPr>
          <w:b/>
          <w:bCs/>
          <w:color w:val="auto"/>
          <w:lang w:val="en-GB"/>
        </w:rPr>
        <w:t>7</w:t>
      </w:r>
      <w:r w:rsidRPr="00B1139B">
        <w:rPr>
          <w:b/>
          <w:bCs/>
          <w:color w:val="auto"/>
          <w:lang w:val="en-GB"/>
        </w:rPr>
        <w:t xml:space="preserve">. </w:t>
      </w:r>
      <w:r w:rsidRPr="00B1139B">
        <w:rPr>
          <w:color w:val="auto"/>
          <w:lang w:val="en-GB"/>
        </w:rPr>
        <w:t>Autonomous mode in simulator.</w:t>
      </w:r>
    </w:p>
    <w:p w14:paraId="0C3C5186" w14:textId="42950480" w:rsidR="006834C9" w:rsidRPr="005D10C9" w:rsidRDefault="006834C9" w:rsidP="005D10C9">
      <w:pPr>
        <w:pStyle w:val="BodytextIndented"/>
        <w:rPr>
          <w:lang w:val="en-GB"/>
        </w:rPr>
      </w:pPr>
    </w:p>
    <w:p w14:paraId="08B593CA" w14:textId="056278C2" w:rsidR="00CF6A13" w:rsidRDefault="00CF6A13" w:rsidP="00CF6A13">
      <w:pPr>
        <w:pStyle w:val="Section"/>
      </w:pPr>
      <w:r>
        <w:t>Conclusion</w:t>
      </w:r>
    </w:p>
    <w:p w14:paraId="273CC1D0" w14:textId="248793E8" w:rsidR="00471DC4" w:rsidRDefault="009F75DF" w:rsidP="009F75DF">
      <w:pPr>
        <w:pStyle w:val="BodytextIndented"/>
        <w:ind w:firstLine="0"/>
        <w:rPr>
          <w:color w:val="auto"/>
          <w:lang w:val="en-GB"/>
        </w:rPr>
      </w:pPr>
      <w:r w:rsidRPr="009F75DF">
        <w:rPr>
          <w:color w:val="auto"/>
          <w:lang w:val="en-GB"/>
        </w:rPr>
        <w:t xml:space="preserve">The proposed method </w:t>
      </w:r>
      <w:r>
        <w:rPr>
          <w:color w:val="auto"/>
          <w:lang w:val="en-GB"/>
        </w:rPr>
        <w:t>of autonomous car using CNN deep learning can run smoothly</w:t>
      </w:r>
      <w:r w:rsidR="002D2CBA">
        <w:rPr>
          <w:color w:val="auto"/>
          <w:lang w:val="en-GB"/>
        </w:rPr>
        <w:t xml:space="preserve"> without error</w:t>
      </w:r>
      <w:r w:rsidR="004B312E">
        <w:rPr>
          <w:color w:val="auto"/>
          <w:lang w:val="en-GB"/>
        </w:rPr>
        <w:t xml:space="preserve"> and </w:t>
      </w:r>
      <w:r w:rsidR="002D2CBA">
        <w:rPr>
          <w:color w:val="auto"/>
          <w:lang w:val="en-GB"/>
        </w:rPr>
        <w:t xml:space="preserve">very stable </w:t>
      </w:r>
      <w:r w:rsidR="00C61797">
        <w:rPr>
          <w:color w:val="auto"/>
          <w:lang w:val="en-GB"/>
        </w:rPr>
        <w:t>without</w:t>
      </w:r>
      <w:r w:rsidR="002D2CBA">
        <w:rPr>
          <w:color w:val="auto"/>
          <w:lang w:val="en-GB"/>
        </w:rPr>
        <w:t xml:space="preserve"> oscillation </w:t>
      </w:r>
      <w:r>
        <w:rPr>
          <w:color w:val="auto"/>
          <w:lang w:val="en-GB"/>
        </w:rPr>
        <w:t>in environmental</w:t>
      </w:r>
      <w:r w:rsidR="00DD4BEA">
        <w:rPr>
          <w:color w:val="auto"/>
          <w:lang w:val="en-GB"/>
        </w:rPr>
        <w:t xml:space="preserve"> simulation</w:t>
      </w:r>
      <w:r>
        <w:rPr>
          <w:color w:val="auto"/>
          <w:lang w:val="en-GB"/>
        </w:rPr>
        <w:t xml:space="preserve"> using </w:t>
      </w:r>
      <w:proofErr w:type="spellStart"/>
      <w:r>
        <w:rPr>
          <w:color w:val="auto"/>
          <w:lang w:val="en-GB"/>
        </w:rPr>
        <w:t>udacity</w:t>
      </w:r>
      <w:proofErr w:type="spellEnd"/>
      <w:r>
        <w:rPr>
          <w:color w:val="auto"/>
          <w:lang w:val="en-GB"/>
        </w:rPr>
        <w:t xml:space="preserve"> self-driving car simulator</w:t>
      </w:r>
      <w:r w:rsidR="0094472B">
        <w:rPr>
          <w:color w:val="auto"/>
          <w:lang w:val="en-GB"/>
        </w:rPr>
        <w:t xml:space="preserve"> as shown in figure 7</w:t>
      </w:r>
      <w:r>
        <w:rPr>
          <w:color w:val="auto"/>
          <w:lang w:val="en-GB"/>
        </w:rPr>
        <w:t xml:space="preserve">. </w:t>
      </w:r>
    </w:p>
    <w:p w14:paraId="0C453C40" w14:textId="7C4C9662" w:rsidR="00471DC4" w:rsidRDefault="00290753" w:rsidP="00471DC4">
      <w:pPr>
        <w:pStyle w:val="BodytextIndented"/>
        <w:rPr>
          <w:color w:val="auto"/>
          <w:lang w:val="en-GB"/>
        </w:rPr>
      </w:pPr>
      <w:r>
        <w:rPr>
          <w:color w:val="auto"/>
          <w:lang w:val="en-GB"/>
        </w:rPr>
        <w:t>CNN can learn road condition</w:t>
      </w:r>
      <w:r w:rsidR="00803179">
        <w:rPr>
          <w:color w:val="auto"/>
          <w:lang w:val="en-GB"/>
        </w:rPr>
        <w:t xml:space="preserve"> from three cameras (left, </w:t>
      </w:r>
      <w:r w:rsidR="00B42C5C">
        <w:rPr>
          <w:color w:val="auto"/>
          <w:lang w:val="en-GB"/>
        </w:rPr>
        <w:t>centre</w:t>
      </w:r>
      <w:r w:rsidR="00803179">
        <w:rPr>
          <w:color w:val="auto"/>
          <w:lang w:val="en-GB"/>
        </w:rPr>
        <w:t xml:space="preserve"> and right)</w:t>
      </w:r>
      <w:r>
        <w:rPr>
          <w:color w:val="auto"/>
          <w:lang w:val="en-GB"/>
        </w:rPr>
        <w:t xml:space="preserve"> and also make a model for </w:t>
      </w:r>
      <w:r w:rsidR="00803179">
        <w:rPr>
          <w:color w:val="auto"/>
          <w:lang w:val="en-GB"/>
        </w:rPr>
        <w:t xml:space="preserve">driving in autonomous mode controlled by one centre camera. </w:t>
      </w:r>
    </w:p>
    <w:p w14:paraId="6C48E25C" w14:textId="2DDADE2F" w:rsidR="00D05272" w:rsidRDefault="00290753" w:rsidP="00471DC4">
      <w:pPr>
        <w:pStyle w:val="BodytextIndented"/>
        <w:rPr>
          <w:color w:val="auto"/>
          <w:lang w:val="en-GB"/>
        </w:rPr>
      </w:pPr>
      <w:r>
        <w:rPr>
          <w:color w:val="auto"/>
          <w:lang w:val="en-GB"/>
        </w:rPr>
        <w:t xml:space="preserve">To </w:t>
      </w:r>
      <w:r w:rsidR="00E559A6">
        <w:rPr>
          <w:color w:val="auto"/>
          <w:lang w:val="en-GB"/>
        </w:rPr>
        <w:t>get</w:t>
      </w:r>
      <w:r>
        <w:rPr>
          <w:color w:val="auto"/>
          <w:lang w:val="en-GB"/>
        </w:rPr>
        <w:t xml:space="preserve"> the better performance, next experiment will include the obstacle in the simulation environment and </w:t>
      </w:r>
      <w:r w:rsidR="00803179">
        <w:rPr>
          <w:color w:val="auto"/>
          <w:lang w:val="en-GB"/>
        </w:rPr>
        <w:t>rain simulation with additional noise and distortion at data image set.</w:t>
      </w:r>
    </w:p>
    <w:p w14:paraId="4AC90814" w14:textId="77777777" w:rsidR="00DF513C" w:rsidRDefault="00DF513C" w:rsidP="00DF513C">
      <w:pPr>
        <w:pStyle w:val="BodytextIndented"/>
        <w:rPr>
          <w:color w:val="auto"/>
          <w:lang w:val="en-GB"/>
        </w:rPr>
      </w:pPr>
    </w:p>
    <w:p w14:paraId="5604AA89" w14:textId="77777777" w:rsidR="00AB4ACC" w:rsidRPr="009F75DF" w:rsidRDefault="00AB4ACC" w:rsidP="009F75DF">
      <w:pPr>
        <w:pStyle w:val="BodytextIndented"/>
        <w:ind w:firstLine="0"/>
        <w:rPr>
          <w:color w:val="auto"/>
          <w:lang w:val="en-GB"/>
        </w:rPr>
      </w:pPr>
    </w:p>
    <w:p w14:paraId="6803E471" w14:textId="01D5DD12" w:rsidR="009A0487" w:rsidRDefault="009A0487">
      <w:pPr>
        <w:pStyle w:val="Sectionnonumber"/>
      </w:pPr>
      <w:r>
        <w:t>References</w:t>
      </w:r>
    </w:p>
    <w:p w14:paraId="24463090" w14:textId="77777777" w:rsidR="009C1F4F" w:rsidRDefault="009C1F4F" w:rsidP="00A22F9F">
      <w:pPr>
        <w:pStyle w:val="Reference"/>
        <w:numPr>
          <w:ilvl w:val="0"/>
          <w:numId w:val="0"/>
        </w:numPr>
      </w:pPr>
    </w:p>
    <w:p w14:paraId="06D5DEC4" w14:textId="56EBB941" w:rsidR="002B4B82" w:rsidRPr="00C458FB" w:rsidRDefault="002B4B82" w:rsidP="00870159">
      <w:pPr>
        <w:pStyle w:val="Reference"/>
        <w:numPr>
          <w:ilvl w:val="0"/>
          <w:numId w:val="0"/>
        </w:numPr>
        <w:ind w:left="851"/>
      </w:pPr>
    </w:p>
    <w:p w14:paraId="2CD2A615" w14:textId="6A64C984" w:rsidR="007B00CE" w:rsidRPr="007B00CE" w:rsidRDefault="00C92F31" w:rsidP="007B00CE">
      <w:pPr>
        <w:widowControl w:val="0"/>
        <w:autoSpaceDE w:val="0"/>
        <w:autoSpaceDN w:val="0"/>
        <w:adjustRightInd w:val="0"/>
        <w:ind w:left="640" w:hanging="640"/>
        <w:rPr>
          <w:rFonts w:cs="Times"/>
          <w:noProof/>
          <w:szCs w:val="24"/>
        </w:rPr>
      </w:pPr>
      <w:r>
        <w:fldChar w:fldCharType="begin" w:fldLock="1"/>
      </w:r>
      <w:r>
        <w:instrText xml:space="preserve">ADDIN Mendeley Bibliography CSL_BIBLIOGRAPHY </w:instrText>
      </w:r>
      <w:r>
        <w:fldChar w:fldCharType="separate"/>
      </w:r>
      <w:r w:rsidR="007B00CE" w:rsidRPr="007B00CE">
        <w:rPr>
          <w:rFonts w:cs="Times"/>
          <w:noProof/>
          <w:szCs w:val="24"/>
        </w:rPr>
        <w:t>[1]</w:t>
      </w:r>
      <w:r w:rsidR="007B00CE" w:rsidRPr="007B00CE">
        <w:rPr>
          <w:rFonts w:cs="Times"/>
          <w:noProof/>
          <w:szCs w:val="24"/>
        </w:rPr>
        <w:tab/>
        <w:t xml:space="preserve"> Okuyama T, Gonsalves T and Upadhay J 2018 Autonomous Driving System based on Deep Q Learnig </w:t>
      </w:r>
      <w:r w:rsidR="007B00CE" w:rsidRPr="007B00CE">
        <w:rPr>
          <w:rFonts w:cs="Times"/>
          <w:i/>
          <w:iCs/>
          <w:noProof/>
          <w:szCs w:val="24"/>
        </w:rPr>
        <w:t>2018 Int. Conf. Intell. Auton. Syst. ICoIAS 2018</w:t>
      </w:r>
      <w:r w:rsidR="007B00CE" w:rsidRPr="007B00CE">
        <w:rPr>
          <w:rFonts w:cs="Times"/>
          <w:noProof/>
          <w:szCs w:val="24"/>
        </w:rPr>
        <w:t xml:space="preserve"> 201–5</w:t>
      </w:r>
    </w:p>
    <w:p w14:paraId="283A40A8" w14:textId="77777777" w:rsidR="007B00CE" w:rsidRPr="007B00CE" w:rsidRDefault="007B00CE" w:rsidP="007B00CE">
      <w:pPr>
        <w:widowControl w:val="0"/>
        <w:autoSpaceDE w:val="0"/>
        <w:autoSpaceDN w:val="0"/>
        <w:adjustRightInd w:val="0"/>
        <w:ind w:left="640" w:hanging="640"/>
        <w:rPr>
          <w:rFonts w:cs="Times"/>
          <w:noProof/>
          <w:szCs w:val="24"/>
        </w:rPr>
      </w:pPr>
      <w:r w:rsidRPr="007B00CE">
        <w:rPr>
          <w:rFonts w:cs="Times"/>
          <w:noProof/>
          <w:szCs w:val="24"/>
        </w:rPr>
        <w:t>[2]</w:t>
      </w:r>
      <w:r w:rsidRPr="007B00CE">
        <w:rPr>
          <w:rFonts w:cs="Times"/>
          <w:noProof/>
          <w:szCs w:val="24"/>
        </w:rPr>
        <w:tab/>
        <w:t xml:space="preserve"> Zhu M, Wang X and Wang Y 2018 Human-like autonomous car-following model with deep reinforcement learning </w:t>
      </w:r>
      <w:r w:rsidRPr="007B00CE">
        <w:rPr>
          <w:rFonts w:cs="Times"/>
          <w:i/>
          <w:iCs/>
          <w:noProof/>
          <w:szCs w:val="24"/>
        </w:rPr>
        <w:t>Transp. Res. Part C Emerg. Technol.</w:t>
      </w:r>
      <w:r w:rsidRPr="007B00CE">
        <w:rPr>
          <w:rFonts w:cs="Times"/>
          <w:noProof/>
          <w:szCs w:val="24"/>
        </w:rPr>
        <w:t xml:space="preserve"> </w:t>
      </w:r>
      <w:r w:rsidRPr="007B00CE">
        <w:rPr>
          <w:rFonts w:cs="Times"/>
          <w:b/>
          <w:bCs/>
          <w:noProof/>
          <w:szCs w:val="24"/>
        </w:rPr>
        <w:t>97</w:t>
      </w:r>
      <w:r w:rsidRPr="007B00CE">
        <w:rPr>
          <w:rFonts w:cs="Times"/>
          <w:noProof/>
          <w:szCs w:val="24"/>
        </w:rPr>
        <w:t xml:space="preserve"> 348–68</w:t>
      </w:r>
    </w:p>
    <w:p w14:paraId="5DCF3C61" w14:textId="77777777" w:rsidR="007B00CE" w:rsidRPr="007B00CE" w:rsidRDefault="007B00CE" w:rsidP="007B00CE">
      <w:pPr>
        <w:widowControl w:val="0"/>
        <w:autoSpaceDE w:val="0"/>
        <w:autoSpaceDN w:val="0"/>
        <w:adjustRightInd w:val="0"/>
        <w:ind w:left="640" w:hanging="640"/>
        <w:rPr>
          <w:rFonts w:cs="Times"/>
          <w:noProof/>
          <w:szCs w:val="24"/>
        </w:rPr>
      </w:pPr>
      <w:r w:rsidRPr="007B00CE">
        <w:rPr>
          <w:rFonts w:cs="Times"/>
          <w:noProof/>
          <w:szCs w:val="24"/>
        </w:rPr>
        <w:t>[3]</w:t>
      </w:r>
      <w:r w:rsidRPr="007B00CE">
        <w:rPr>
          <w:rFonts w:cs="Times"/>
          <w:noProof/>
          <w:szCs w:val="24"/>
        </w:rPr>
        <w:tab/>
        <w:t xml:space="preserve"> Giusti A, Cireşan D C, Masci J, Gambardella L M and Schmidhuber J 2013 Fast image </w:t>
      </w:r>
      <w:r w:rsidRPr="007B00CE">
        <w:rPr>
          <w:rFonts w:cs="Times"/>
          <w:noProof/>
          <w:szCs w:val="24"/>
        </w:rPr>
        <w:lastRenderedPageBreak/>
        <w:t xml:space="preserve">scanning with deep max-pooling convolutional neural networks </w:t>
      </w:r>
      <w:r w:rsidRPr="007B00CE">
        <w:rPr>
          <w:rFonts w:cs="Times"/>
          <w:i/>
          <w:iCs/>
          <w:noProof/>
          <w:szCs w:val="24"/>
        </w:rPr>
        <w:t>2013 IEEE Int. Conf. Image Process. ICIP 2013 - Proc.</w:t>
      </w:r>
      <w:r w:rsidRPr="007B00CE">
        <w:rPr>
          <w:rFonts w:cs="Times"/>
          <w:noProof/>
          <w:szCs w:val="24"/>
        </w:rPr>
        <w:t xml:space="preserve"> 4034–8</w:t>
      </w:r>
    </w:p>
    <w:p w14:paraId="724C3CC9" w14:textId="77777777" w:rsidR="007B00CE" w:rsidRPr="007B00CE" w:rsidRDefault="007B00CE" w:rsidP="007B00CE">
      <w:pPr>
        <w:widowControl w:val="0"/>
        <w:autoSpaceDE w:val="0"/>
        <w:autoSpaceDN w:val="0"/>
        <w:adjustRightInd w:val="0"/>
        <w:ind w:left="640" w:hanging="640"/>
        <w:rPr>
          <w:rFonts w:cs="Times"/>
          <w:noProof/>
          <w:szCs w:val="24"/>
        </w:rPr>
      </w:pPr>
      <w:r w:rsidRPr="007B00CE">
        <w:rPr>
          <w:rFonts w:cs="Times"/>
          <w:noProof/>
          <w:szCs w:val="24"/>
        </w:rPr>
        <w:t>[4]</w:t>
      </w:r>
      <w:r w:rsidRPr="007B00CE">
        <w:rPr>
          <w:rFonts w:cs="Times"/>
          <w:noProof/>
          <w:szCs w:val="24"/>
        </w:rPr>
        <w:tab/>
        <w:t xml:space="preserve"> Yamashita R, Nishio M, Do R K G and Togashi K 2018 Convolutional neural networks: an overview and application in radiology </w:t>
      </w:r>
      <w:r w:rsidRPr="007B00CE">
        <w:rPr>
          <w:rFonts w:cs="Times"/>
          <w:i/>
          <w:iCs/>
          <w:noProof/>
          <w:szCs w:val="24"/>
        </w:rPr>
        <w:t>Insights Imaging</w:t>
      </w:r>
      <w:r w:rsidRPr="007B00CE">
        <w:rPr>
          <w:rFonts w:cs="Times"/>
          <w:noProof/>
          <w:szCs w:val="24"/>
        </w:rPr>
        <w:t xml:space="preserve"> </w:t>
      </w:r>
      <w:r w:rsidRPr="007B00CE">
        <w:rPr>
          <w:rFonts w:cs="Times"/>
          <w:b/>
          <w:bCs/>
          <w:noProof/>
          <w:szCs w:val="24"/>
        </w:rPr>
        <w:t>9</w:t>
      </w:r>
      <w:r w:rsidRPr="007B00CE">
        <w:rPr>
          <w:rFonts w:cs="Times"/>
          <w:noProof/>
          <w:szCs w:val="24"/>
        </w:rPr>
        <w:t xml:space="preserve"> 611–29</w:t>
      </w:r>
    </w:p>
    <w:p w14:paraId="71C4EC45" w14:textId="77777777" w:rsidR="007B00CE" w:rsidRPr="007B00CE" w:rsidRDefault="007B00CE" w:rsidP="007B00CE">
      <w:pPr>
        <w:widowControl w:val="0"/>
        <w:autoSpaceDE w:val="0"/>
        <w:autoSpaceDN w:val="0"/>
        <w:adjustRightInd w:val="0"/>
        <w:ind w:left="640" w:hanging="640"/>
        <w:rPr>
          <w:rFonts w:cs="Times"/>
          <w:noProof/>
          <w:szCs w:val="24"/>
        </w:rPr>
      </w:pPr>
      <w:r w:rsidRPr="007B00CE">
        <w:rPr>
          <w:rFonts w:cs="Times"/>
          <w:noProof/>
          <w:szCs w:val="24"/>
        </w:rPr>
        <w:t>[5]</w:t>
      </w:r>
      <w:r w:rsidRPr="007B00CE">
        <w:rPr>
          <w:rFonts w:cs="Times"/>
          <w:noProof/>
          <w:szCs w:val="24"/>
        </w:rPr>
        <w:tab/>
        <w:t xml:space="preserve"> Lattarulo R, Pérez J and Dendaluce M 2017 A complete framework for developing and testing automated driving controllers </w:t>
      </w:r>
      <w:r w:rsidRPr="007B00CE">
        <w:rPr>
          <w:rFonts w:cs="Times"/>
          <w:i/>
          <w:iCs/>
          <w:noProof/>
          <w:szCs w:val="24"/>
        </w:rPr>
        <w:t>IFAC-PapersOnLine</w:t>
      </w:r>
      <w:r w:rsidRPr="007B00CE">
        <w:rPr>
          <w:rFonts w:cs="Times"/>
          <w:noProof/>
          <w:szCs w:val="24"/>
        </w:rPr>
        <w:t xml:space="preserve"> </w:t>
      </w:r>
      <w:r w:rsidRPr="007B00CE">
        <w:rPr>
          <w:rFonts w:cs="Times"/>
          <w:b/>
          <w:bCs/>
          <w:noProof/>
          <w:szCs w:val="24"/>
        </w:rPr>
        <w:t>50</w:t>
      </w:r>
      <w:r w:rsidRPr="007B00CE">
        <w:rPr>
          <w:rFonts w:cs="Times"/>
          <w:noProof/>
          <w:szCs w:val="24"/>
        </w:rPr>
        <w:t xml:space="preserve"> 258–63</w:t>
      </w:r>
    </w:p>
    <w:p w14:paraId="2AA8F9A5" w14:textId="77777777" w:rsidR="007B00CE" w:rsidRPr="007B00CE" w:rsidRDefault="007B00CE" w:rsidP="007B00CE">
      <w:pPr>
        <w:widowControl w:val="0"/>
        <w:autoSpaceDE w:val="0"/>
        <w:autoSpaceDN w:val="0"/>
        <w:adjustRightInd w:val="0"/>
        <w:ind w:left="640" w:hanging="640"/>
        <w:rPr>
          <w:rFonts w:cs="Times"/>
          <w:noProof/>
          <w:szCs w:val="24"/>
        </w:rPr>
      </w:pPr>
      <w:r w:rsidRPr="007B00CE">
        <w:rPr>
          <w:rFonts w:cs="Times"/>
          <w:noProof/>
          <w:szCs w:val="24"/>
        </w:rPr>
        <w:t>[6]</w:t>
      </w:r>
      <w:r w:rsidRPr="007B00CE">
        <w:rPr>
          <w:rFonts w:cs="Times"/>
          <w:noProof/>
          <w:szCs w:val="24"/>
        </w:rPr>
        <w:tab/>
        <w:t xml:space="preserve"> Du X, Ang M H and Rus D 2017 Car detection for autonomous vehicle: LIDAR and vision fusion approach through deep learning framework </w:t>
      </w:r>
      <w:r w:rsidRPr="007B00CE">
        <w:rPr>
          <w:rFonts w:cs="Times"/>
          <w:i/>
          <w:iCs/>
          <w:noProof/>
          <w:szCs w:val="24"/>
        </w:rPr>
        <w:t>IEEE Int. Conf. Intell. Robot. Syst.</w:t>
      </w:r>
      <w:r w:rsidRPr="007B00CE">
        <w:rPr>
          <w:rFonts w:cs="Times"/>
          <w:noProof/>
          <w:szCs w:val="24"/>
        </w:rPr>
        <w:t xml:space="preserve"> </w:t>
      </w:r>
      <w:r w:rsidRPr="007B00CE">
        <w:rPr>
          <w:rFonts w:cs="Times"/>
          <w:b/>
          <w:bCs/>
          <w:noProof/>
          <w:szCs w:val="24"/>
        </w:rPr>
        <w:t>2017</w:t>
      </w:r>
      <w:r w:rsidRPr="007B00CE">
        <w:rPr>
          <w:rFonts w:cs="Times"/>
          <w:noProof/>
          <w:szCs w:val="24"/>
        </w:rPr>
        <w:t>-</w:t>
      </w:r>
      <w:r w:rsidRPr="007B00CE">
        <w:rPr>
          <w:rFonts w:cs="Times"/>
          <w:b/>
          <w:bCs/>
          <w:noProof/>
          <w:szCs w:val="24"/>
        </w:rPr>
        <w:t>Septe</w:t>
      </w:r>
      <w:r w:rsidRPr="007B00CE">
        <w:rPr>
          <w:rFonts w:cs="Times"/>
          <w:noProof/>
          <w:szCs w:val="24"/>
        </w:rPr>
        <w:t xml:space="preserve"> 749–54</w:t>
      </w:r>
    </w:p>
    <w:p w14:paraId="2F7DFC0B" w14:textId="77777777" w:rsidR="007B00CE" w:rsidRPr="007B00CE" w:rsidRDefault="007B00CE" w:rsidP="007B00CE">
      <w:pPr>
        <w:widowControl w:val="0"/>
        <w:autoSpaceDE w:val="0"/>
        <w:autoSpaceDN w:val="0"/>
        <w:adjustRightInd w:val="0"/>
        <w:ind w:left="640" w:hanging="640"/>
        <w:rPr>
          <w:rFonts w:cs="Times"/>
          <w:noProof/>
          <w:szCs w:val="24"/>
        </w:rPr>
      </w:pPr>
      <w:r w:rsidRPr="007B00CE">
        <w:rPr>
          <w:rFonts w:cs="Times"/>
          <w:noProof/>
          <w:szCs w:val="24"/>
        </w:rPr>
        <w:t>[7]</w:t>
      </w:r>
      <w:r w:rsidRPr="007B00CE">
        <w:rPr>
          <w:rFonts w:cs="Times"/>
          <w:noProof/>
          <w:szCs w:val="24"/>
        </w:rPr>
        <w:tab/>
        <w:t xml:space="preserve"> Ke Q, Liu J, Bennamoun M, An S, Sohel F and Boussaid F 2018 </w:t>
      </w:r>
      <w:r w:rsidRPr="007B00CE">
        <w:rPr>
          <w:rFonts w:cs="Times"/>
          <w:i/>
          <w:iCs/>
          <w:noProof/>
          <w:szCs w:val="24"/>
        </w:rPr>
        <w:t>Computer Vision for Human – Machine Interaction</w:t>
      </w:r>
      <w:r w:rsidRPr="007B00CE">
        <w:rPr>
          <w:rFonts w:cs="Times"/>
          <w:noProof/>
          <w:szCs w:val="24"/>
        </w:rPr>
        <w:t xml:space="preserve"> (Elsevier Ltd)</w:t>
      </w:r>
    </w:p>
    <w:p w14:paraId="0F3B0851" w14:textId="77777777" w:rsidR="007B00CE" w:rsidRPr="007B00CE" w:rsidRDefault="007B00CE" w:rsidP="007B00CE">
      <w:pPr>
        <w:widowControl w:val="0"/>
        <w:autoSpaceDE w:val="0"/>
        <w:autoSpaceDN w:val="0"/>
        <w:adjustRightInd w:val="0"/>
        <w:ind w:left="640" w:hanging="640"/>
        <w:rPr>
          <w:rFonts w:cs="Times"/>
          <w:noProof/>
          <w:szCs w:val="24"/>
        </w:rPr>
      </w:pPr>
      <w:r w:rsidRPr="007B00CE">
        <w:rPr>
          <w:rFonts w:cs="Times"/>
          <w:noProof/>
          <w:szCs w:val="24"/>
        </w:rPr>
        <w:t>[8]</w:t>
      </w:r>
      <w:r w:rsidRPr="007B00CE">
        <w:rPr>
          <w:rFonts w:cs="Times"/>
          <w:noProof/>
          <w:szCs w:val="24"/>
        </w:rPr>
        <w:tab/>
        <w:t xml:space="preserve"> Hecht-nielsen R 1992 </w:t>
      </w:r>
      <w:r w:rsidRPr="007B00CE">
        <w:rPr>
          <w:rFonts w:cs="Times"/>
          <w:i/>
          <w:iCs/>
          <w:noProof/>
          <w:szCs w:val="24"/>
        </w:rPr>
        <w:t>Theory of t h e Backpropagation Neural Network *</w:t>
      </w:r>
      <w:r w:rsidRPr="007B00CE">
        <w:rPr>
          <w:rFonts w:cs="Times"/>
          <w:noProof/>
          <w:szCs w:val="24"/>
        </w:rPr>
        <w:t xml:space="preserve"> (Academic Press, Inc.)</w:t>
      </w:r>
    </w:p>
    <w:p w14:paraId="66BAC87E" w14:textId="77777777" w:rsidR="007B00CE" w:rsidRPr="007B00CE" w:rsidRDefault="007B00CE" w:rsidP="007B00CE">
      <w:pPr>
        <w:widowControl w:val="0"/>
        <w:autoSpaceDE w:val="0"/>
        <w:autoSpaceDN w:val="0"/>
        <w:adjustRightInd w:val="0"/>
        <w:ind w:left="640" w:hanging="640"/>
        <w:rPr>
          <w:rFonts w:cs="Times"/>
          <w:noProof/>
          <w:szCs w:val="24"/>
        </w:rPr>
      </w:pPr>
      <w:r w:rsidRPr="007B00CE">
        <w:rPr>
          <w:rFonts w:cs="Times"/>
          <w:noProof/>
          <w:szCs w:val="24"/>
        </w:rPr>
        <w:t>[9]</w:t>
      </w:r>
      <w:r w:rsidRPr="007B00CE">
        <w:rPr>
          <w:rFonts w:cs="Times"/>
          <w:noProof/>
          <w:szCs w:val="24"/>
        </w:rPr>
        <w:tab/>
        <w:t xml:space="preserve"> Lee C Y, Gallagher P W and Tu Z 2016 Generalizing pooling functions in convolutional neural networks: Mixed, gated, and tree </w:t>
      </w:r>
      <w:r w:rsidRPr="007B00CE">
        <w:rPr>
          <w:rFonts w:cs="Times"/>
          <w:i/>
          <w:iCs/>
          <w:noProof/>
          <w:szCs w:val="24"/>
        </w:rPr>
        <w:t>Proc. 19th Int. Conf. Artif. Intell. Stat. AISTATS 2016</w:t>
      </w:r>
      <w:r w:rsidRPr="007B00CE">
        <w:rPr>
          <w:rFonts w:cs="Times"/>
          <w:noProof/>
          <w:szCs w:val="24"/>
        </w:rPr>
        <w:t xml:space="preserve"> 464–72</w:t>
      </w:r>
    </w:p>
    <w:p w14:paraId="26AA650A" w14:textId="77777777" w:rsidR="007B00CE" w:rsidRPr="007B00CE" w:rsidRDefault="007B00CE" w:rsidP="007B00CE">
      <w:pPr>
        <w:widowControl w:val="0"/>
        <w:autoSpaceDE w:val="0"/>
        <w:autoSpaceDN w:val="0"/>
        <w:adjustRightInd w:val="0"/>
        <w:ind w:left="640" w:hanging="640"/>
        <w:rPr>
          <w:rFonts w:cs="Times"/>
          <w:noProof/>
        </w:rPr>
      </w:pPr>
      <w:r w:rsidRPr="007B00CE">
        <w:rPr>
          <w:rFonts w:cs="Times"/>
          <w:noProof/>
          <w:szCs w:val="24"/>
        </w:rPr>
        <w:t>[10]</w:t>
      </w:r>
      <w:r w:rsidRPr="007B00CE">
        <w:rPr>
          <w:rFonts w:cs="Times"/>
          <w:noProof/>
          <w:szCs w:val="24"/>
        </w:rPr>
        <w:tab/>
        <w:t xml:space="preserve"> Bojarski M, Del Testa D, Dworakowski D, Firner B, Flepp B, Goyal P, Jackel L D, Monfort M, Muller U, Zhang J, Zhang X, Zhao J and Zieba K 2016 End to End Learning for Self-Driving Cars 1–9</w:t>
      </w:r>
    </w:p>
    <w:p w14:paraId="3B00915D" w14:textId="61AFD339" w:rsidR="006F45A4" w:rsidRPr="00C05E48" w:rsidRDefault="00C92F31">
      <w:r>
        <w:fldChar w:fldCharType="end"/>
      </w:r>
    </w:p>
    <w:sectPr w:rsidR="006F45A4" w:rsidRPr="00C05E48">
      <w:headerReference w:type="default" r:id="rId26"/>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4845A" w14:textId="77777777" w:rsidR="00CB0ED2" w:rsidRDefault="00CB0ED2">
      <w:r>
        <w:separator/>
      </w:r>
    </w:p>
  </w:endnote>
  <w:endnote w:type="continuationSeparator" w:id="0">
    <w:p w14:paraId="6E564197" w14:textId="77777777" w:rsidR="00CB0ED2" w:rsidRDefault="00CB0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216585" w14:textId="77777777" w:rsidR="00CB0ED2" w:rsidRPr="00043761" w:rsidRDefault="00CB0ED2">
      <w:pPr>
        <w:pStyle w:val="Bulleted"/>
        <w:numPr>
          <w:ilvl w:val="0"/>
          <w:numId w:val="0"/>
        </w:numPr>
        <w:rPr>
          <w:rFonts w:ascii="Sabon" w:hAnsi="Sabon"/>
          <w:color w:val="auto"/>
          <w:szCs w:val="20"/>
        </w:rPr>
      </w:pPr>
      <w:r>
        <w:separator/>
      </w:r>
    </w:p>
  </w:footnote>
  <w:footnote w:type="continuationSeparator" w:id="0">
    <w:p w14:paraId="43F31401" w14:textId="77777777" w:rsidR="00CB0ED2" w:rsidRDefault="00CB0E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9FD1C" w14:textId="77777777" w:rsidR="00936611" w:rsidRDefault="00936611"/>
  <w:p w14:paraId="51D016E1" w14:textId="77777777" w:rsidR="00936611" w:rsidRDefault="00936611"/>
  <w:p w14:paraId="370A8B62" w14:textId="77777777" w:rsidR="00936611" w:rsidRDefault="00936611"/>
  <w:p w14:paraId="2A91F9AE" w14:textId="77777777" w:rsidR="00936611" w:rsidRDefault="00936611"/>
  <w:p w14:paraId="3D246233" w14:textId="77777777" w:rsidR="00936611" w:rsidRDefault="00936611"/>
  <w:p w14:paraId="37D81E23" w14:textId="77777777" w:rsidR="00936611" w:rsidRDefault="009366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9556E6"/>
    <w:multiLevelType w:val="hybridMultilevel"/>
    <w:tmpl w:val="8C54D8DC"/>
    <w:lvl w:ilvl="0" w:tplc="F7F88E22">
      <w:start w:val="1"/>
      <w:numFmt w:val="decimal"/>
      <w:pStyle w:val="Reference"/>
      <w:lvlText w:val="[%1]"/>
      <w:lvlJc w:val="left"/>
      <w:pPr>
        <w:tabs>
          <w:tab w:val="num" w:pos="2268"/>
        </w:tabs>
        <w:ind w:left="2268" w:firstLine="0"/>
      </w:pPr>
      <w:rPr>
        <w:rFonts w:hint="default"/>
      </w:rPr>
    </w:lvl>
    <w:lvl w:ilvl="1" w:tplc="04090019">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3"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ID" w:vendorID="64" w:dllVersion="4096" w:nlCheck="1" w:checkStyle="0"/>
  <w:activeWritingStyle w:appName="MSWord" w:lang="en-US" w:vendorID="64" w:dllVersion="4096"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273C"/>
    <w:rsid w:val="000055FB"/>
    <w:rsid w:val="00006EA6"/>
    <w:rsid w:val="00023E61"/>
    <w:rsid w:val="00040748"/>
    <w:rsid w:val="00041691"/>
    <w:rsid w:val="00041C10"/>
    <w:rsid w:val="000577B9"/>
    <w:rsid w:val="000622A8"/>
    <w:rsid w:val="00070C73"/>
    <w:rsid w:val="00072F8F"/>
    <w:rsid w:val="00081A36"/>
    <w:rsid w:val="000826E5"/>
    <w:rsid w:val="00083B09"/>
    <w:rsid w:val="00094F01"/>
    <w:rsid w:val="000A74D2"/>
    <w:rsid w:val="000B0153"/>
    <w:rsid w:val="000B5B10"/>
    <w:rsid w:val="000B6EAF"/>
    <w:rsid w:val="000C3637"/>
    <w:rsid w:val="000C7AAE"/>
    <w:rsid w:val="000D2A9E"/>
    <w:rsid w:val="000E2408"/>
    <w:rsid w:val="000E5A71"/>
    <w:rsid w:val="000E7849"/>
    <w:rsid w:val="000E7D53"/>
    <w:rsid w:val="000F3D60"/>
    <w:rsid w:val="001004D9"/>
    <w:rsid w:val="00105D83"/>
    <w:rsid w:val="0011056A"/>
    <w:rsid w:val="00136209"/>
    <w:rsid w:val="001364D1"/>
    <w:rsid w:val="00147AEA"/>
    <w:rsid w:val="00154448"/>
    <w:rsid w:val="001552E2"/>
    <w:rsid w:val="00157612"/>
    <w:rsid w:val="00173487"/>
    <w:rsid w:val="00185710"/>
    <w:rsid w:val="001879E6"/>
    <w:rsid w:val="0019250A"/>
    <w:rsid w:val="001A38D9"/>
    <w:rsid w:val="001A4C98"/>
    <w:rsid w:val="001B2D2F"/>
    <w:rsid w:val="001C1202"/>
    <w:rsid w:val="001C5183"/>
    <w:rsid w:val="001E19B0"/>
    <w:rsid w:val="001E1C31"/>
    <w:rsid w:val="001F4482"/>
    <w:rsid w:val="002031B8"/>
    <w:rsid w:val="00217A99"/>
    <w:rsid w:val="002245A4"/>
    <w:rsid w:val="00230AE3"/>
    <w:rsid w:val="00236738"/>
    <w:rsid w:val="002420B4"/>
    <w:rsid w:val="0024282C"/>
    <w:rsid w:val="00255771"/>
    <w:rsid w:val="00273A71"/>
    <w:rsid w:val="00285E4F"/>
    <w:rsid w:val="00290753"/>
    <w:rsid w:val="002A4358"/>
    <w:rsid w:val="002B1B95"/>
    <w:rsid w:val="002B4B82"/>
    <w:rsid w:val="002B7AB7"/>
    <w:rsid w:val="002C1B33"/>
    <w:rsid w:val="002C6A99"/>
    <w:rsid w:val="002C6B42"/>
    <w:rsid w:val="002D2CBA"/>
    <w:rsid w:val="002E3969"/>
    <w:rsid w:val="002F3480"/>
    <w:rsid w:val="0033208C"/>
    <w:rsid w:val="0034525A"/>
    <w:rsid w:val="003454BA"/>
    <w:rsid w:val="003537D9"/>
    <w:rsid w:val="00370A56"/>
    <w:rsid w:val="00377129"/>
    <w:rsid w:val="00380AB4"/>
    <w:rsid w:val="003900B0"/>
    <w:rsid w:val="00392EA0"/>
    <w:rsid w:val="0039637A"/>
    <w:rsid w:val="003A3645"/>
    <w:rsid w:val="003B06C1"/>
    <w:rsid w:val="003B10FC"/>
    <w:rsid w:val="003B3095"/>
    <w:rsid w:val="003B58FB"/>
    <w:rsid w:val="003E3552"/>
    <w:rsid w:val="003E685F"/>
    <w:rsid w:val="003F2033"/>
    <w:rsid w:val="003F542E"/>
    <w:rsid w:val="004052F3"/>
    <w:rsid w:val="00405805"/>
    <w:rsid w:val="00430279"/>
    <w:rsid w:val="0043098F"/>
    <w:rsid w:val="0043745B"/>
    <w:rsid w:val="0045426D"/>
    <w:rsid w:val="00467E46"/>
    <w:rsid w:val="00471DC4"/>
    <w:rsid w:val="00474641"/>
    <w:rsid w:val="00477152"/>
    <w:rsid w:val="00480C53"/>
    <w:rsid w:val="00484FBD"/>
    <w:rsid w:val="00485208"/>
    <w:rsid w:val="004938C1"/>
    <w:rsid w:val="004A31B2"/>
    <w:rsid w:val="004B312E"/>
    <w:rsid w:val="004C015B"/>
    <w:rsid w:val="004C04FE"/>
    <w:rsid w:val="004C619C"/>
    <w:rsid w:val="004C7098"/>
    <w:rsid w:val="004D444C"/>
    <w:rsid w:val="004D6E7E"/>
    <w:rsid w:val="004E72D0"/>
    <w:rsid w:val="004E7B84"/>
    <w:rsid w:val="004E7D4A"/>
    <w:rsid w:val="00501B63"/>
    <w:rsid w:val="0050474F"/>
    <w:rsid w:val="0051062F"/>
    <w:rsid w:val="005158FA"/>
    <w:rsid w:val="00531341"/>
    <w:rsid w:val="0053170C"/>
    <w:rsid w:val="00531B09"/>
    <w:rsid w:val="005518F5"/>
    <w:rsid w:val="00562D20"/>
    <w:rsid w:val="0057518B"/>
    <w:rsid w:val="00580B48"/>
    <w:rsid w:val="005852D9"/>
    <w:rsid w:val="00586076"/>
    <w:rsid w:val="00595748"/>
    <w:rsid w:val="005A1B6F"/>
    <w:rsid w:val="005B4C66"/>
    <w:rsid w:val="005C12C9"/>
    <w:rsid w:val="005D10C9"/>
    <w:rsid w:val="005F78F7"/>
    <w:rsid w:val="00602EEB"/>
    <w:rsid w:val="00603E44"/>
    <w:rsid w:val="00626DAB"/>
    <w:rsid w:val="00633746"/>
    <w:rsid w:val="00647213"/>
    <w:rsid w:val="006518E0"/>
    <w:rsid w:val="006570EA"/>
    <w:rsid w:val="00662AF1"/>
    <w:rsid w:val="006834C9"/>
    <w:rsid w:val="006853E2"/>
    <w:rsid w:val="00693AFB"/>
    <w:rsid w:val="0069724F"/>
    <w:rsid w:val="006A172B"/>
    <w:rsid w:val="006C4627"/>
    <w:rsid w:val="006D16C5"/>
    <w:rsid w:val="006D2C7C"/>
    <w:rsid w:val="006D6043"/>
    <w:rsid w:val="006D7A6C"/>
    <w:rsid w:val="006F33B2"/>
    <w:rsid w:val="006F45A4"/>
    <w:rsid w:val="006F5736"/>
    <w:rsid w:val="00702119"/>
    <w:rsid w:val="00705EE9"/>
    <w:rsid w:val="0071039E"/>
    <w:rsid w:val="00733CB3"/>
    <w:rsid w:val="00740DA8"/>
    <w:rsid w:val="0075647F"/>
    <w:rsid w:val="0076348E"/>
    <w:rsid w:val="00777EF8"/>
    <w:rsid w:val="0078028D"/>
    <w:rsid w:val="00781F63"/>
    <w:rsid w:val="00796219"/>
    <w:rsid w:val="00797E74"/>
    <w:rsid w:val="007B00CE"/>
    <w:rsid w:val="007B3B58"/>
    <w:rsid w:val="007B5539"/>
    <w:rsid w:val="007B729D"/>
    <w:rsid w:val="007B769E"/>
    <w:rsid w:val="007B7E43"/>
    <w:rsid w:val="007C66C0"/>
    <w:rsid w:val="007C71FB"/>
    <w:rsid w:val="007D41B0"/>
    <w:rsid w:val="007E2814"/>
    <w:rsid w:val="007F4EC2"/>
    <w:rsid w:val="007F73F7"/>
    <w:rsid w:val="0080236E"/>
    <w:rsid w:val="00803179"/>
    <w:rsid w:val="008077EC"/>
    <w:rsid w:val="0082093E"/>
    <w:rsid w:val="008225DE"/>
    <w:rsid w:val="00843BE9"/>
    <w:rsid w:val="00843CE6"/>
    <w:rsid w:val="008557B0"/>
    <w:rsid w:val="00856158"/>
    <w:rsid w:val="008616A9"/>
    <w:rsid w:val="008643DF"/>
    <w:rsid w:val="00870159"/>
    <w:rsid w:val="0089535C"/>
    <w:rsid w:val="00897811"/>
    <w:rsid w:val="008A0166"/>
    <w:rsid w:val="008A0292"/>
    <w:rsid w:val="008A1AAE"/>
    <w:rsid w:val="008A1FF5"/>
    <w:rsid w:val="008A76E8"/>
    <w:rsid w:val="008B0B83"/>
    <w:rsid w:val="008C09E4"/>
    <w:rsid w:val="008D794E"/>
    <w:rsid w:val="008F50C7"/>
    <w:rsid w:val="00902846"/>
    <w:rsid w:val="009233E4"/>
    <w:rsid w:val="00924225"/>
    <w:rsid w:val="009266F1"/>
    <w:rsid w:val="00936611"/>
    <w:rsid w:val="0094472B"/>
    <w:rsid w:val="00951D10"/>
    <w:rsid w:val="00962FAF"/>
    <w:rsid w:val="0097065B"/>
    <w:rsid w:val="0098495A"/>
    <w:rsid w:val="00991BF8"/>
    <w:rsid w:val="00993970"/>
    <w:rsid w:val="009A0487"/>
    <w:rsid w:val="009C1F4F"/>
    <w:rsid w:val="009D4B63"/>
    <w:rsid w:val="009D637D"/>
    <w:rsid w:val="009D7676"/>
    <w:rsid w:val="009E3508"/>
    <w:rsid w:val="009F75DF"/>
    <w:rsid w:val="009F7EB9"/>
    <w:rsid w:val="00A00238"/>
    <w:rsid w:val="00A02A6C"/>
    <w:rsid w:val="00A1069C"/>
    <w:rsid w:val="00A10D29"/>
    <w:rsid w:val="00A110BB"/>
    <w:rsid w:val="00A16DB4"/>
    <w:rsid w:val="00A21D01"/>
    <w:rsid w:val="00A22F9F"/>
    <w:rsid w:val="00A26FF9"/>
    <w:rsid w:val="00A32DFC"/>
    <w:rsid w:val="00A43D52"/>
    <w:rsid w:val="00A45339"/>
    <w:rsid w:val="00A56E83"/>
    <w:rsid w:val="00A72415"/>
    <w:rsid w:val="00A74D12"/>
    <w:rsid w:val="00A758FF"/>
    <w:rsid w:val="00A81322"/>
    <w:rsid w:val="00A8141A"/>
    <w:rsid w:val="00A8590B"/>
    <w:rsid w:val="00A92EE8"/>
    <w:rsid w:val="00A94EDD"/>
    <w:rsid w:val="00AA0A22"/>
    <w:rsid w:val="00AB4ACC"/>
    <w:rsid w:val="00AD1E17"/>
    <w:rsid w:val="00AD2354"/>
    <w:rsid w:val="00AE75E2"/>
    <w:rsid w:val="00AF0BF1"/>
    <w:rsid w:val="00AF2E6D"/>
    <w:rsid w:val="00AF35AE"/>
    <w:rsid w:val="00B05982"/>
    <w:rsid w:val="00B1139B"/>
    <w:rsid w:val="00B1185A"/>
    <w:rsid w:val="00B143E7"/>
    <w:rsid w:val="00B37144"/>
    <w:rsid w:val="00B42C5C"/>
    <w:rsid w:val="00B526DC"/>
    <w:rsid w:val="00B62661"/>
    <w:rsid w:val="00B74144"/>
    <w:rsid w:val="00B83F45"/>
    <w:rsid w:val="00B932FC"/>
    <w:rsid w:val="00BA1DA5"/>
    <w:rsid w:val="00BA53FF"/>
    <w:rsid w:val="00BA567E"/>
    <w:rsid w:val="00BA71B5"/>
    <w:rsid w:val="00BC64E7"/>
    <w:rsid w:val="00BD59BD"/>
    <w:rsid w:val="00BE37B5"/>
    <w:rsid w:val="00BE6481"/>
    <w:rsid w:val="00BF134A"/>
    <w:rsid w:val="00BF42A2"/>
    <w:rsid w:val="00C07952"/>
    <w:rsid w:val="00C17D26"/>
    <w:rsid w:val="00C26CC4"/>
    <w:rsid w:val="00C37798"/>
    <w:rsid w:val="00C449D5"/>
    <w:rsid w:val="00C5351E"/>
    <w:rsid w:val="00C61797"/>
    <w:rsid w:val="00C756B3"/>
    <w:rsid w:val="00C762B4"/>
    <w:rsid w:val="00C85A49"/>
    <w:rsid w:val="00C92F31"/>
    <w:rsid w:val="00C9618F"/>
    <w:rsid w:val="00CA3023"/>
    <w:rsid w:val="00CA7F3E"/>
    <w:rsid w:val="00CB0ED2"/>
    <w:rsid w:val="00CB4FD2"/>
    <w:rsid w:val="00CB5D6E"/>
    <w:rsid w:val="00CD7359"/>
    <w:rsid w:val="00CF1795"/>
    <w:rsid w:val="00CF6A13"/>
    <w:rsid w:val="00D0345E"/>
    <w:rsid w:val="00D05272"/>
    <w:rsid w:val="00D13DD2"/>
    <w:rsid w:val="00D17601"/>
    <w:rsid w:val="00D26645"/>
    <w:rsid w:val="00D31339"/>
    <w:rsid w:val="00D31CBC"/>
    <w:rsid w:val="00D31D56"/>
    <w:rsid w:val="00D4261A"/>
    <w:rsid w:val="00D46CF2"/>
    <w:rsid w:val="00D547ED"/>
    <w:rsid w:val="00D62479"/>
    <w:rsid w:val="00D642FA"/>
    <w:rsid w:val="00D8012F"/>
    <w:rsid w:val="00DC1125"/>
    <w:rsid w:val="00DC1830"/>
    <w:rsid w:val="00DC2648"/>
    <w:rsid w:val="00DC771D"/>
    <w:rsid w:val="00DD00CE"/>
    <w:rsid w:val="00DD4BEA"/>
    <w:rsid w:val="00DE528E"/>
    <w:rsid w:val="00DE59D1"/>
    <w:rsid w:val="00DF513C"/>
    <w:rsid w:val="00DF5674"/>
    <w:rsid w:val="00E011A6"/>
    <w:rsid w:val="00E04B6D"/>
    <w:rsid w:val="00E10502"/>
    <w:rsid w:val="00E34B2E"/>
    <w:rsid w:val="00E559A6"/>
    <w:rsid w:val="00E5708D"/>
    <w:rsid w:val="00E7400F"/>
    <w:rsid w:val="00E93136"/>
    <w:rsid w:val="00EB1DA2"/>
    <w:rsid w:val="00EB50AC"/>
    <w:rsid w:val="00ED639D"/>
    <w:rsid w:val="00EE7D42"/>
    <w:rsid w:val="00EF31B3"/>
    <w:rsid w:val="00EF6BE4"/>
    <w:rsid w:val="00F01356"/>
    <w:rsid w:val="00F028D1"/>
    <w:rsid w:val="00F253B9"/>
    <w:rsid w:val="00F34587"/>
    <w:rsid w:val="00F35C1E"/>
    <w:rsid w:val="00F456B8"/>
    <w:rsid w:val="00F467FE"/>
    <w:rsid w:val="00F83FBD"/>
    <w:rsid w:val="00F90DFB"/>
    <w:rsid w:val="00FA1867"/>
    <w:rsid w:val="00FA3490"/>
    <w:rsid w:val="00FA561F"/>
    <w:rsid w:val="00FC4D73"/>
    <w:rsid w:val="00FE1770"/>
    <w:rsid w:val="00FF6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48C98"/>
  <w15:docId w15:val="{A7FDB922-D6C2-4E54-A991-CBF659FF0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4E7B84"/>
    <w:rPr>
      <w:color w:val="0000FF" w:themeColor="hyperlink"/>
      <w:u w:val="single"/>
    </w:rPr>
  </w:style>
  <w:style w:type="character" w:styleId="UnresolvedMention">
    <w:name w:val="Unresolved Mention"/>
    <w:basedOn w:val="DefaultParagraphFont"/>
    <w:uiPriority w:val="99"/>
    <w:semiHidden/>
    <w:unhideWhenUsed/>
    <w:rsid w:val="004E7B84"/>
    <w:rPr>
      <w:color w:val="605E5C"/>
      <w:shd w:val="clear" w:color="auto" w:fill="E1DFDD"/>
    </w:rPr>
  </w:style>
  <w:style w:type="table" w:styleId="TableGrid">
    <w:name w:val="Table Grid"/>
    <w:basedOn w:val="TableNormal"/>
    <w:uiPriority w:val="59"/>
    <w:rsid w:val="00531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66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6C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24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9C091-F326-4E50-985E-64F25D6AA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6609</TotalTime>
  <Pages>6</Pages>
  <Words>8010</Words>
  <Characters>45657</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53560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ilvico sonata</cp:lastModifiedBy>
  <cp:revision>320</cp:revision>
  <cp:lastPrinted>2005-02-25T09:52:00Z</cp:lastPrinted>
  <dcterms:created xsi:type="dcterms:W3CDTF">2020-10-16T09:45:00Z</dcterms:created>
  <dcterms:modified xsi:type="dcterms:W3CDTF">2020-12-13T12:21:00Z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http://www.zotero.org/styles/iop-conference-series-materials-science-and-engineering</vt:lpwstr>
  </property>
  <property fmtid="{D5CDD505-2E9C-101B-9397-08002B2CF9AE}" pid="4" name="Mendeley Unique User Id_1">
    <vt:lpwstr>40a8cfab-d0b5-3641-88e6-13a11cc300ad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http://www.zotero.org/styles/iop-conference-series-materials-science-and-engineering</vt:lpwstr>
  </property>
  <property fmtid="{D5CDD505-2E9C-101B-9397-08002B2CF9AE}" pid="20" name="Mendeley Recent Style Name 7_1">
    <vt:lpwstr>IOP Conference Series: Materials Science and Engineering</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